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71796" w:rsidRPr="008724A9" w:rsidRDefault="00571796" w:rsidP="00571796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427128CAD41D4097ADE0F5DFF48F4859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43C17964B5424037BD66E080CC177776"/>
                                      </w:placeholder>
                                      <w:text/>
                                    </w:sdtPr>
                                    <w:sdtContent>
                                      <w:r w:rsidRPr="00571796">
                                        <w:rPr>
                                          <w:sz w:val="18"/>
                                          <w:szCs w:val="18"/>
                                        </w:rPr>
                                        <w:t>KUCBX00T80YN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571796" w:rsidRPr="008724A9" w:rsidRDefault="00571796" w:rsidP="00571796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427128CAD41D4097ADE0F5DFF48F4859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43C17964B5424037BD66E080CC177776"/>
                                </w:placeholder>
                                <w:text/>
                              </w:sdtPr>
                              <w:sdtContent>
                                <w:r w:rsidRPr="00571796">
                                  <w:rPr>
                                    <w:sz w:val="18"/>
                                    <w:szCs w:val="18"/>
                                  </w:rPr>
                                  <w:t>KUCBX00T80YN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F864DA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05793A">
                  <w:t>72394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05793A">
                  <w:t xml:space="preserve"> 72394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bookmarkStart w:id="4" w:name="_GoBack"/>
            <w:bookmarkEnd w:id="4"/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866C1B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19</w:t>
            </w:r>
            <w:r w:rsidR="002A6446" w:rsidRPr="002A6446">
              <w:t xml:space="preserve">. </w:t>
            </w:r>
            <w:r>
              <w:t>6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4629DD" w:rsidP="00605182">
      <w:r>
        <w:rPr>
          <w:b/>
          <w:bCs/>
        </w:rPr>
        <w:t xml:space="preserve">Plán péče pro přírodní rezervace Skalák u </w:t>
      </w:r>
      <w:proofErr w:type="spellStart"/>
      <w:r>
        <w:rPr>
          <w:b/>
          <w:bCs/>
        </w:rPr>
        <w:t>Senotína</w:t>
      </w:r>
      <w:proofErr w:type="spellEnd"/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4629DD">
        <w:rPr>
          <w:rFonts w:eastAsia="Times New Roman"/>
          <w:b/>
          <w:bCs/>
          <w:szCs w:val="22"/>
        </w:rPr>
        <w:t xml:space="preserve">rezervaci Skalák u </w:t>
      </w:r>
      <w:proofErr w:type="spellStart"/>
      <w:r w:rsidR="004629DD">
        <w:rPr>
          <w:rFonts w:eastAsia="Times New Roman"/>
          <w:b/>
          <w:bCs/>
          <w:szCs w:val="22"/>
        </w:rPr>
        <w:t>Senotína</w:t>
      </w:r>
      <w:proofErr w:type="spellEnd"/>
      <w:r w:rsidR="00E27B5A">
        <w:rPr>
          <w:rFonts w:eastAsia="Times New Roman"/>
          <w:b/>
          <w:bCs/>
          <w:szCs w:val="22"/>
        </w:rPr>
        <w:t xml:space="preserve">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</w:t>
      </w:r>
      <w:r w:rsidR="00866C1B">
        <w:rPr>
          <w:rFonts w:eastAsia="Times New Roman"/>
          <w:szCs w:val="24"/>
        </w:rPr>
        <w:t>ebo jsou k nahlédnutí na Městském</w:t>
      </w:r>
      <w:r w:rsidRPr="00605182">
        <w:rPr>
          <w:rFonts w:eastAsia="Times New Roman"/>
          <w:szCs w:val="24"/>
        </w:rPr>
        <w:t xml:space="preserve"> úřadě</w:t>
      </w:r>
      <w:r w:rsidR="005E6657">
        <w:rPr>
          <w:rFonts w:eastAsia="Times New Roman"/>
          <w:szCs w:val="24"/>
        </w:rPr>
        <w:t xml:space="preserve"> </w:t>
      </w:r>
      <w:r w:rsidR="004629DD">
        <w:rPr>
          <w:rFonts w:eastAsia="Times New Roman"/>
          <w:szCs w:val="24"/>
        </w:rPr>
        <w:t>Nová Bystřice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Pr="005E6657" w:rsidRDefault="005E6657" w:rsidP="0023509D">
      <w:pPr>
        <w:pStyle w:val="KUseznamsodsazenim"/>
        <w:numPr>
          <w:ilvl w:val="0"/>
          <w:numId w:val="0"/>
        </w:numPr>
      </w:pPr>
    </w:p>
    <w:p w:rsidR="0059086F" w:rsidRPr="00605182" w:rsidRDefault="00774A8C" w:rsidP="0023509D">
      <w:pPr>
        <w:pStyle w:val="KUNadpis4RozdelUcastniciDotcorgnavedomi"/>
        <w:spacing w:before="360"/>
        <w:rPr>
          <w:b/>
        </w:rPr>
      </w:pPr>
      <w:r w:rsidRPr="00605182">
        <w:rPr>
          <w:b/>
        </w:rPr>
        <w:lastRenderedPageBreak/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866C1B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Město </w:t>
      </w:r>
      <w:r w:rsidR="004629DD">
        <w:rPr>
          <w:rFonts w:ascii="Tahoma" w:hAnsi="Tahoma" w:cs="Tahoma"/>
          <w:sz w:val="20"/>
          <w:szCs w:val="20"/>
        </w:rPr>
        <w:t>Nová Bystřice, Mírové nám. 58, 378 33 Nová Bystřice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4629DD" w:rsidRPr="004629DD" w:rsidRDefault="004629DD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4629DD">
        <w:rPr>
          <w:rFonts w:ascii="Tahoma" w:hAnsi="Tahoma" w:cs="Tahoma"/>
          <w:sz w:val="20"/>
          <w:szCs w:val="20"/>
        </w:rPr>
        <w:t>Agentura ochrany přírody a krajiny České republiky, Kaplanova 1931/1, Chodov, 148</w:t>
      </w:r>
      <w:r>
        <w:rPr>
          <w:rFonts w:ascii="Tahoma" w:hAnsi="Tahoma" w:cs="Tahoma"/>
          <w:sz w:val="20"/>
          <w:szCs w:val="20"/>
        </w:rPr>
        <w:t xml:space="preserve"> </w:t>
      </w:r>
      <w:r w:rsidRPr="004629DD">
        <w:rPr>
          <w:rFonts w:ascii="Tahoma" w:hAnsi="Tahoma" w:cs="Tahoma"/>
          <w:sz w:val="20"/>
          <w:szCs w:val="20"/>
        </w:rPr>
        <w:t>00 Praha 4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4629DD" w:rsidRDefault="004629DD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4629DD">
        <w:rPr>
          <w:rFonts w:ascii="Tahoma" w:hAnsi="Tahoma" w:cs="Tahoma"/>
          <w:sz w:val="20"/>
          <w:szCs w:val="20"/>
        </w:rPr>
        <w:t>Státní pozemkový úřad, Husinecká 1024/11a, Žižkov, 130</w:t>
      </w:r>
      <w:r>
        <w:rPr>
          <w:rFonts w:ascii="Tahoma" w:hAnsi="Tahoma" w:cs="Tahoma"/>
          <w:sz w:val="20"/>
          <w:szCs w:val="20"/>
        </w:rPr>
        <w:t xml:space="preserve"> </w:t>
      </w:r>
      <w:r w:rsidRPr="004629DD">
        <w:rPr>
          <w:rFonts w:ascii="Tahoma" w:hAnsi="Tahoma" w:cs="Tahoma"/>
          <w:sz w:val="20"/>
          <w:szCs w:val="20"/>
        </w:rPr>
        <w:t>00 Praha 3 (DS)</w:t>
      </w:r>
    </w:p>
    <w:p w:rsidR="004629DD" w:rsidRDefault="004629DD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4629DD">
        <w:rPr>
          <w:rFonts w:ascii="Tahoma" w:hAnsi="Tahoma" w:cs="Tahoma"/>
          <w:sz w:val="20"/>
          <w:szCs w:val="20"/>
        </w:rPr>
        <w:t>Úřad pro zastupování státu ve věcech majetkových, Raš</w:t>
      </w:r>
      <w:r>
        <w:rPr>
          <w:rFonts w:ascii="Tahoma" w:hAnsi="Tahoma" w:cs="Tahoma"/>
          <w:sz w:val="20"/>
          <w:szCs w:val="20"/>
        </w:rPr>
        <w:t>ínovo nábřeží 390/42</w:t>
      </w:r>
      <w:r w:rsidRPr="004629DD">
        <w:rPr>
          <w:rFonts w:ascii="Tahoma" w:hAnsi="Tahoma" w:cs="Tahoma"/>
          <w:sz w:val="20"/>
          <w:szCs w:val="20"/>
        </w:rPr>
        <w:t>, 128</w:t>
      </w:r>
      <w:r>
        <w:rPr>
          <w:rFonts w:ascii="Tahoma" w:hAnsi="Tahoma" w:cs="Tahoma"/>
          <w:sz w:val="20"/>
          <w:szCs w:val="20"/>
        </w:rPr>
        <w:t xml:space="preserve"> </w:t>
      </w:r>
      <w:r w:rsidRPr="004629DD">
        <w:rPr>
          <w:rFonts w:ascii="Tahoma" w:hAnsi="Tahoma" w:cs="Tahoma"/>
          <w:sz w:val="20"/>
          <w:szCs w:val="20"/>
        </w:rPr>
        <w:t>00 Praha 2 (DS)</w:t>
      </w:r>
    </w:p>
    <w:p w:rsidR="004629DD" w:rsidRPr="004629DD" w:rsidRDefault="004629DD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4629DD">
        <w:rPr>
          <w:rFonts w:ascii="Tahoma" w:hAnsi="Tahoma" w:cs="Tahoma"/>
          <w:sz w:val="20"/>
          <w:szCs w:val="20"/>
        </w:rPr>
        <w:t xml:space="preserve">Lesy České republiky, </w:t>
      </w:r>
      <w:proofErr w:type="spellStart"/>
      <w:proofErr w:type="gramStart"/>
      <w:r w:rsidRPr="004629DD">
        <w:rPr>
          <w:rFonts w:ascii="Tahoma" w:hAnsi="Tahoma" w:cs="Tahoma"/>
          <w:sz w:val="20"/>
          <w:szCs w:val="20"/>
        </w:rPr>
        <w:t>s.p</w:t>
      </w:r>
      <w:proofErr w:type="spellEnd"/>
      <w:r w:rsidRPr="004629DD">
        <w:rPr>
          <w:rFonts w:ascii="Tahoma" w:hAnsi="Tahoma" w:cs="Tahoma"/>
          <w:sz w:val="20"/>
          <w:szCs w:val="20"/>
        </w:rPr>
        <w:t>.</w:t>
      </w:r>
      <w:proofErr w:type="gramEnd"/>
      <w:r w:rsidRPr="004629DD">
        <w:rPr>
          <w:rFonts w:ascii="Tahoma" w:hAnsi="Tahoma" w:cs="Tahoma"/>
          <w:sz w:val="20"/>
          <w:szCs w:val="20"/>
        </w:rPr>
        <w:t>, Přemyslova 1106/19, Nový Hradec Králové, 500 08 Hradec Králové (DS)</w:t>
      </w:r>
    </w:p>
    <w:p w:rsidR="00A70432" w:rsidRDefault="00A70432" w:rsidP="00A7043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A70432" w:rsidRPr="00866C1B" w:rsidRDefault="00A70432" w:rsidP="00A7043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A70432" w:rsidRDefault="00A7043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4629DD" w:rsidRPr="004629DD" w:rsidRDefault="004629DD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4629DD" w:rsidRPr="004629D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4DA" w:rsidRDefault="00F864DA">
      <w:r>
        <w:separator/>
      </w:r>
    </w:p>
  </w:endnote>
  <w:endnote w:type="continuationSeparator" w:id="0">
    <w:p w:rsidR="00F864DA" w:rsidRDefault="00F86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571796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571796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4DA" w:rsidRDefault="00F864DA">
      <w:r>
        <w:separator/>
      </w:r>
    </w:p>
  </w:footnote>
  <w:footnote w:type="continuationSeparator" w:id="0">
    <w:p w:rsidR="00F864DA" w:rsidRDefault="00F86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819186273"/>
              <w:placeholder>
                <w:docPart w:val="CD8C6B0BE3B64D808A123AE39E6AD397"/>
              </w:placeholder>
              <w:text/>
            </w:sdtPr>
            <w:sdtEndPr/>
            <w:sdtContent>
              <w:r w:rsidR="00A70432" w:rsidRPr="002A6446">
                <w:t xml:space="preserve">KUJCK </w:t>
              </w:r>
              <w:r w:rsidR="00A70432">
                <w:t>72394</w:t>
              </w:r>
              <w:r w:rsidR="00A70432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978495302"/>
              <w:placeholder>
                <w:docPart w:val="C443BC813FEA4CB7B88931F0B9632771"/>
              </w:placeholder>
              <w:text/>
            </w:sdtPr>
            <w:sdtEndPr/>
            <w:sdtContent>
              <w:r w:rsidR="00A70432" w:rsidRPr="002A6446">
                <w:t>OZZL</w:t>
              </w:r>
              <w:r w:rsidR="00A70432">
                <w:t xml:space="preserve"> 72394/2019</w:t>
              </w:r>
              <w:r w:rsidR="00A70432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5793A"/>
    <w:rsid w:val="00067B2F"/>
    <w:rsid w:val="00071C5D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29DD"/>
    <w:rsid w:val="00474D45"/>
    <w:rsid w:val="0047701A"/>
    <w:rsid w:val="00484011"/>
    <w:rsid w:val="004B165B"/>
    <w:rsid w:val="004B4788"/>
    <w:rsid w:val="004B64D1"/>
    <w:rsid w:val="004F3076"/>
    <w:rsid w:val="00532D19"/>
    <w:rsid w:val="00535698"/>
    <w:rsid w:val="005365EC"/>
    <w:rsid w:val="005417F1"/>
    <w:rsid w:val="00562B2B"/>
    <w:rsid w:val="00571796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66C1B"/>
    <w:rsid w:val="008724A9"/>
    <w:rsid w:val="008863D2"/>
    <w:rsid w:val="008901E5"/>
    <w:rsid w:val="008A772C"/>
    <w:rsid w:val="008B4D70"/>
    <w:rsid w:val="008B7D44"/>
    <w:rsid w:val="008D4C31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0432"/>
    <w:rsid w:val="00A7190E"/>
    <w:rsid w:val="00A724BF"/>
    <w:rsid w:val="00A8084F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E4E1F"/>
    <w:rsid w:val="00BF32B1"/>
    <w:rsid w:val="00C04102"/>
    <w:rsid w:val="00C074A3"/>
    <w:rsid w:val="00C217F5"/>
    <w:rsid w:val="00C22EC6"/>
    <w:rsid w:val="00C23585"/>
    <w:rsid w:val="00C465AC"/>
    <w:rsid w:val="00C61EB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713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864DA"/>
    <w:rsid w:val="00FA20BC"/>
    <w:rsid w:val="00FA41B3"/>
    <w:rsid w:val="00FB1346"/>
    <w:rsid w:val="00FD1F32"/>
    <w:rsid w:val="00FE2515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8C6B0BE3B64D808A123AE39E6AD3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01DD4-E335-46F3-BAEB-7FC1445826C4}"/>
      </w:docPartPr>
      <w:docPartBody>
        <w:p w:rsidR="008B0D69" w:rsidRDefault="005810D5" w:rsidP="005810D5">
          <w:pPr>
            <w:pStyle w:val="CD8C6B0BE3B64D808A123AE39E6AD397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443BC813FEA4CB7B88931F0B96327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46DDA3-1259-4B9B-98EE-32242DFB7BC4}"/>
      </w:docPartPr>
      <w:docPartBody>
        <w:p w:rsidR="008B0D69" w:rsidRDefault="005810D5" w:rsidP="005810D5">
          <w:pPr>
            <w:pStyle w:val="C443BC813FEA4CB7B88931F0B963277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27128CAD41D4097ADE0F5DFF48F48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68254-4EAF-4FF1-95F5-5A4C9A6554BF}"/>
      </w:docPartPr>
      <w:docPartBody>
        <w:p w:rsidR="00000000" w:rsidRDefault="008B0D69" w:rsidP="008B0D69">
          <w:pPr>
            <w:pStyle w:val="427128CAD41D4097ADE0F5DFF48F4859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3C17964B5424037BD66E080CC1777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FFAB88-FEB2-466C-A01A-AFBAA5AA8514}"/>
      </w:docPartPr>
      <w:docPartBody>
        <w:p w:rsidR="00000000" w:rsidRDefault="008B0D69" w:rsidP="008B0D69">
          <w:pPr>
            <w:pStyle w:val="43C17964B5424037BD66E080CC177776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10C79"/>
    <w:rsid w:val="00183D18"/>
    <w:rsid w:val="001C6CD2"/>
    <w:rsid w:val="001D06DB"/>
    <w:rsid w:val="00287D5A"/>
    <w:rsid w:val="002D5B9C"/>
    <w:rsid w:val="003A4B9A"/>
    <w:rsid w:val="003F36BC"/>
    <w:rsid w:val="00425807"/>
    <w:rsid w:val="004D4456"/>
    <w:rsid w:val="00522ED4"/>
    <w:rsid w:val="00524743"/>
    <w:rsid w:val="00551A06"/>
    <w:rsid w:val="005561A9"/>
    <w:rsid w:val="00573C15"/>
    <w:rsid w:val="005810D5"/>
    <w:rsid w:val="006A2362"/>
    <w:rsid w:val="00735201"/>
    <w:rsid w:val="007720D4"/>
    <w:rsid w:val="00786672"/>
    <w:rsid w:val="007E04DA"/>
    <w:rsid w:val="007E42A8"/>
    <w:rsid w:val="0081393B"/>
    <w:rsid w:val="0083086E"/>
    <w:rsid w:val="00847954"/>
    <w:rsid w:val="00856DAB"/>
    <w:rsid w:val="008B0D69"/>
    <w:rsid w:val="0090621A"/>
    <w:rsid w:val="00910F2C"/>
    <w:rsid w:val="009F401C"/>
    <w:rsid w:val="00A0554B"/>
    <w:rsid w:val="00A26C2D"/>
    <w:rsid w:val="00A27F3B"/>
    <w:rsid w:val="00AA65F1"/>
    <w:rsid w:val="00B319AC"/>
    <w:rsid w:val="00BA3902"/>
    <w:rsid w:val="00BE0C66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B0D69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49748CF6E7CF4705AB2EDECBA9BAA1EC">
    <w:name w:val="49748CF6E7CF4705AB2EDECBA9BAA1EC"/>
    <w:rsid w:val="00D22C17"/>
  </w:style>
  <w:style w:type="paragraph" w:customStyle="1" w:styleId="5154EA8F05304721A4A6F60596744660">
    <w:name w:val="5154EA8F05304721A4A6F60596744660"/>
    <w:rsid w:val="00D22C17"/>
  </w:style>
  <w:style w:type="paragraph" w:customStyle="1" w:styleId="047B3ECC647B4AECBF8EA754BE0A42A0">
    <w:name w:val="047B3ECC647B4AECBF8EA754BE0A42A0"/>
    <w:rsid w:val="00BE0C66"/>
  </w:style>
  <w:style w:type="paragraph" w:customStyle="1" w:styleId="FF646781DEE44876BA08FFCB0B8EDE36">
    <w:name w:val="FF646781DEE44876BA08FFCB0B8EDE36"/>
    <w:rsid w:val="00BE0C66"/>
  </w:style>
  <w:style w:type="paragraph" w:customStyle="1" w:styleId="03BEC51414954BD58894862A081A9EF0">
    <w:name w:val="03BEC51414954BD58894862A081A9EF0"/>
    <w:rsid w:val="00BE0C66"/>
  </w:style>
  <w:style w:type="paragraph" w:customStyle="1" w:styleId="03B685E6751243348FBDC473842EFA78">
    <w:name w:val="03B685E6751243348FBDC473842EFA78"/>
    <w:rsid w:val="00BE0C66"/>
  </w:style>
  <w:style w:type="paragraph" w:customStyle="1" w:styleId="6BB1D1E300F24263A83FA36CDC279735">
    <w:name w:val="6BB1D1E300F24263A83FA36CDC279735"/>
    <w:rsid w:val="00BE0C66"/>
  </w:style>
  <w:style w:type="paragraph" w:customStyle="1" w:styleId="DB8FF8EFAD76443D80C634C0320A51CC">
    <w:name w:val="DB8FF8EFAD76443D80C634C0320A51CC"/>
    <w:rsid w:val="00BE0C66"/>
  </w:style>
  <w:style w:type="paragraph" w:customStyle="1" w:styleId="AF240AD50DAF4042B1C2D1E6BBA5838E">
    <w:name w:val="AF240AD50DAF4042B1C2D1E6BBA5838E"/>
    <w:rsid w:val="00BE0C66"/>
  </w:style>
  <w:style w:type="paragraph" w:customStyle="1" w:styleId="CC57B38579554B6CBF40B50AB7AFDF9D">
    <w:name w:val="CC57B38579554B6CBF40B50AB7AFDF9D"/>
    <w:rsid w:val="00BE0C66"/>
  </w:style>
  <w:style w:type="paragraph" w:customStyle="1" w:styleId="DB6F3EE4978B4F79AFD40E7F5D8000CD">
    <w:name w:val="DB6F3EE4978B4F79AFD40E7F5D8000CD"/>
    <w:rsid w:val="005810D5"/>
  </w:style>
  <w:style w:type="paragraph" w:customStyle="1" w:styleId="3C61858A7B8A40AE943AD14EB36B152F">
    <w:name w:val="3C61858A7B8A40AE943AD14EB36B152F"/>
    <w:rsid w:val="005810D5"/>
  </w:style>
  <w:style w:type="paragraph" w:customStyle="1" w:styleId="D5C42D34D30046F6961A248A7B4B2710">
    <w:name w:val="D5C42D34D30046F6961A248A7B4B2710"/>
    <w:rsid w:val="005810D5"/>
  </w:style>
  <w:style w:type="paragraph" w:customStyle="1" w:styleId="6E019A336EE042609FF194AF14F630F0">
    <w:name w:val="6E019A336EE042609FF194AF14F630F0"/>
    <w:rsid w:val="005810D5"/>
  </w:style>
  <w:style w:type="paragraph" w:customStyle="1" w:styleId="FA6536DED8384F45BF524A554574A4B7">
    <w:name w:val="FA6536DED8384F45BF524A554574A4B7"/>
    <w:rsid w:val="005810D5"/>
  </w:style>
  <w:style w:type="paragraph" w:customStyle="1" w:styleId="A21161165544407197E8725966E91AF2">
    <w:name w:val="A21161165544407197E8725966E91AF2"/>
    <w:rsid w:val="005810D5"/>
  </w:style>
  <w:style w:type="paragraph" w:customStyle="1" w:styleId="B1802FB8C9A846F4B5899825C35AD05B">
    <w:name w:val="B1802FB8C9A846F4B5899825C35AD05B"/>
    <w:rsid w:val="005810D5"/>
  </w:style>
  <w:style w:type="paragraph" w:customStyle="1" w:styleId="A23CF93D5CD641C9BDE552A153DCA79C">
    <w:name w:val="A23CF93D5CD641C9BDE552A153DCA79C"/>
    <w:rsid w:val="005810D5"/>
  </w:style>
  <w:style w:type="paragraph" w:customStyle="1" w:styleId="CD8C6B0BE3B64D808A123AE39E6AD397">
    <w:name w:val="CD8C6B0BE3B64D808A123AE39E6AD397"/>
    <w:rsid w:val="005810D5"/>
  </w:style>
  <w:style w:type="paragraph" w:customStyle="1" w:styleId="C443BC813FEA4CB7B88931F0B9632771">
    <w:name w:val="C443BC813FEA4CB7B88931F0B9632771"/>
    <w:rsid w:val="005810D5"/>
  </w:style>
  <w:style w:type="paragraph" w:customStyle="1" w:styleId="FD9A5F0A94614931BE945DBB8EBA264A">
    <w:name w:val="FD9A5F0A94614931BE945DBB8EBA264A"/>
    <w:rsid w:val="005810D5"/>
  </w:style>
  <w:style w:type="paragraph" w:customStyle="1" w:styleId="427128CAD41D4097ADE0F5DFF48F4859">
    <w:name w:val="427128CAD41D4097ADE0F5DFF48F4859"/>
    <w:rsid w:val="008B0D69"/>
  </w:style>
  <w:style w:type="paragraph" w:customStyle="1" w:styleId="43C17964B5424037BD66E080CC177776">
    <w:name w:val="43C17964B5424037BD66E080CC177776"/>
    <w:rsid w:val="008B0D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C09D4-28D8-4E87-9AD3-76647731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13835501</Template>
  <TotalTime>1</TotalTime>
  <Pages>2</Pages>
  <Words>467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2019-06-19T10:46:00Z</cp:lastPrinted>
  <dcterms:created xsi:type="dcterms:W3CDTF">2019-06-19T10:47:00Z</dcterms:created>
  <dcterms:modified xsi:type="dcterms:W3CDTF">2019-06-19T10:49:00Z</dcterms:modified>
</cp:coreProperties>
</file>