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48B3" w:rsidRPr="008724A9" w:rsidRDefault="004A48B3" w:rsidP="004A48B3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94A880F455E4413687437060652BFA43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2787937D5D2E4E7CB800524E2BBEC5D7"/>
                                      </w:placeholder>
                                      <w:text/>
                                    </w:sdtPr>
                                    <w:sdtContent>
                                      <w:r w:rsidRPr="004A48B3">
                                        <w:rPr>
                                          <w:sz w:val="18"/>
                                          <w:szCs w:val="18"/>
                                        </w:rPr>
                                        <w:t>KUCBX00T7U4C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4A48B3" w:rsidRPr="008724A9" w:rsidRDefault="004A48B3" w:rsidP="004A48B3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94A880F455E4413687437060652BFA43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2787937D5D2E4E7CB800524E2BBEC5D7"/>
                                </w:placeholder>
                                <w:text/>
                              </w:sdtPr>
                              <w:sdtContent>
                                <w:r w:rsidRPr="004A48B3">
                                  <w:rPr>
                                    <w:sz w:val="18"/>
                                    <w:szCs w:val="18"/>
                                  </w:rPr>
                                  <w:t>KUCBX00T7U4C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850812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4A48B3">
                  <w:t>72119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225FDD">
                  <w:t xml:space="preserve"> 72115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  <w:bookmarkStart w:id="4" w:name="_GoBack"/>
            <w:bookmarkEnd w:id="4"/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866C1B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19</w:t>
            </w:r>
            <w:r w:rsidR="002A6446" w:rsidRPr="002A6446">
              <w:t xml:space="preserve">. </w:t>
            </w:r>
            <w:r>
              <w:t>6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</w:t>
      </w:r>
      <w:r w:rsidR="000C3D73">
        <w:rPr>
          <w:b/>
          <w:bCs/>
        </w:rPr>
        <w:t>Pískovna na cvičišti</w:t>
      </w:r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r w:rsidR="000C3D73">
        <w:rPr>
          <w:rFonts w:eastAsia="Times New Roman"/>
          <w:b/>
          <w:bCs/>
          <w:szCs w:val="22"/>
        </w:rPr>
        <w:t>Pískovna na cvičišti</w:t>
      </w:r>
      <w:r w:rsidR="00E27B5A">
        <w:rPr>
          <w:rFonts w:eastAsia="Times New Roman"/>
          <w:b/>
          <w:bCs/>
          <w:szCs w:val="22"/>
        </w:rPr>
        <w:t xml:space="preserve"> na období 2019 – 2028</w:t>
      </w:r>
      <w:r w:rsidRPr="00605182">
        <w:rPr>
          <w:rFonts w:eastAsia="Times New Roman"/>
          <w:b/>
          <w:bCs/>
          <w:szCs w:val="22"/>
        </w:rPr>
        <w:t>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</w:t>
      </w:r>
      <w:r w:rsidR="00866C1B">
        <w:rPr>
          <w:rFonts w:eastAsia="Times New Roman"/>
          <w:szCs w:val="24"/>
        </w:rPr>
        <w:t>ebo jsou k nahlédnutí na Městském</w:t>
      </w:r>
      <w:r w:rsidRPr="00605182">
        <w:rPr>
          <w:rFonts w:eastAsia="Times New Roman"/>
          <w:szCs w:val="24"/>
        </w:rPr>
        <w:t xml:space="preserve"> úřadě</w:t>
      </w:r>
      <w:r w:rsidR="005E6657">
        <w:rPr>
          <w:rFonts w:eastAsia="Times New Roman"/>
          <w:szCs w:val="24"/>
        </w:rPr>
        <w:t xml:space="preserve"> </w:t>
      </w:r>
      <w:r w:rsidR="000C3D73">
        <w:rPr>
          <w:rFonts w:eastAsia="Times New Roman"/>
          <w:szCs w:val="24"/>
        </w:rPr>
        <w:t>Jindřichův Hradec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E6657" w:rsidRPr="005E6657" w:rsidRDefault="005E6657" w:rsidP="0023509D">
      <w:pPr>
        <w:pStyle w:val="KUseznamsodsazenim"/>
        <w:numPr>
          <w:ilvl w:val="0"/>
          <w:numId w:val="0"/>
        </w:numPr>
      </w:pPr>
    </w:p>
    <w:p w:rsidR="0059086F" w:rsidRPr="00605182" w:rsidRDefault="00774A8C" w:rsidP="0023509D">
      <w:pPr>
        <w:pStyle w:val="KUNadpis4RozdelUcastniciDotcorgnavedomi"/>
        <w:spacing w:before="360"/>
        <w:rPr>
          <w:b/>
        </w:rPr>
      </w:pPr>
      <w:r w:rsidRPr="00605182">
        <w:rPr>
          <w:b/>
        </w:rPr>
        <w:lastRenderedPageBreak/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866C1B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Město </w:t>
      </w:r>
      <w:r w:rsidR="000C3D73">
        <w:rPr>
          <w:rFonts w:ascii="Tahoma" w:hAnsi="Tahoma" w:cs="Tahoma"/>
          <w:sz w:val="20"/>
          <w:szCs w:val="20"/>
        </w:rPr>
        <w:t>J</w:t>
      </w:r>
      <w:r w:rsidR="00225FDD">
        <w:rPr>
          <w:rFonts w:ascii="Tahoma" w:hAnsi="Tahoma" w:cs="Tahoma"/>
          <w:sz w:val="20"/>
          <w:szCs w:val="20"/>
        </w:rPr>
        <w:t>indřichův Hradec, Klášterská 135/II, 377 01 Jindřichův Hradec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72074E" w:rsidRPr="0072074E" w:rsidRDefault="0072074E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72074E">
        <w:rPr>
          <w:rFonts w:ascii="Tahoma" w:hAnsi="Tahoma" w:cs="Tahoma"/>
          <w:sz w:val="20"/>
          <w:szCs w:val="20"/>
        </w:rPr>
        <w:t>Agentura ochrany přírody a krajiny České republiky, Kaplanova 1931/1, Chodov, 148</w:t>
      </w:r>
      <w:r>
        <w:rPr>
          <w:rFonts w:ascii="Tahoma" w:hAnsi="Tahoma" w:cs="Tahoma"/>
          <w:sz w:val="20"/>
          <w:szCs w:val="20"/>
        </w:rPr>
        <w:t xml:space="preserve"> </w:t>
      </w:r>
      <w:r w:rsidRPr="0072074E">
        <w:rPr>
          <w:rFonts w:ascii="Tahoma" w:hAnsi="Tahoma" w:cs="Tahoma"/>
          <w:sz w:val="20"/>
          <w:szCs w:val="20"/>
        </w:rPr>
        <w:t>00 Praha 4</w:t>
      </w:r>
      <w:r>
        <w:rPr>
          <w:rFonts w:ascii="Tahoma" w:hAnsi="Tahoma" w:cs="Tahoma"/>
          <w:sz w:val="20"/>
          <w:szCs w:val="20"/>
        </w:rPr>
        <w:t xml:space="preserve"> (DS)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6A58F7" w:rsidRDefault="006A58F7" w:rsidP="006A58F7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72074E" w:rsidRPr="0072074E" w:rsidRDefault="0072074E" w:rsidP="006A58F7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72074E" w:rsidRPr="0072074E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812" w:rsidRDefault="00850812">
      <w:r>
        <w:separator/>
      </w:r>
    </w:p>
  </w:endnote>
  <w:endnote w:type="continuationSeparator" w:id="0">
    <w:p w:rsidR="00850812" w:rsidRDefault="00850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4A48B3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4A48B3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812" w:rsidRDefault="00850812">
      <w:r>
        <w:separator/>
      </w:r>
    </w:p>
  </w:footnote>
  <w:footnote w:type="continuationSeparator" w:id="0">
    <w:p w:rsidR="00850812" w:rsidRDefault="008508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1490782116"/>
              <w:placeholder>
                <w:docPart w:val="DB8FF8EFAD76443D80C634C0320A51CC"/>
              </w:placeholder>
              <w:text/>
            </w:sdtPr>
            <w:sdtEndPr/>
            <w:sdtContent>
              <w:r w:rsidR="00C61EBC" w:rsidRPr="002A6446">
                <w:t xml:space="preserve">KUJCK </w:t>
              </w:r>
              <w:r w:rsidR="00C61EBC">
                <w:t>72007</w:t>
              </w:r>
              <w:r w:rsidR="00C61EBC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332724435"/>
              <w:placeholder>
                <w:docPart w:val="AF240AD50DAF4042B1C2D1E6BBA5838E"/>
              </w:placeholder>
              <w:text/>
            </w:sdtPr>
            <w:sdtEndPr/>
            <w:sdtContent>
              <w:r w:rsidR="00C61EBC" w:rsidRPr="002A6446">
                <w:t>OZZL</w:t>
              </w:r>
              <w:r w:rsidR="00C61EBC">
                <w:t xml:space="preserve"> 72007/2019</w:t>
              </w:r>
              <w:r w:rsidR="00C61EBC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07529"/>
    <w:rsid w:val="000117CA"/>
    <w:rsid w:val="00023744"/>
    <w:rsid w:val="00025456"/>
    <w:rsid w:val="00026B24"/>
    <w:rsid w:val="0002748B"/>
    <w:rsid w:val="00041415"/>
    <w:rsid w:val="00051428"/>
    <w:rsid w:val="00067B2F"/>
    <w:rsid w:val="00071C5D"/>
    <w:rsid w:val="000746A1"/>
    <w:rsid w:val="000758E5"/>
    <w:rsid w:val="000A559D"/>
    <w:rsid w:val="000A6072"/>
    <w:rsid w:val="000B5DD7"/>
    <w:rsid w:val="000B6FA9"/>
    <w:rsid w:val="000C0C7C"/>
    <w:rsid w:val="000C3D73"/>
    <w:rsid w:val="000C639D"/>
    <w:rsid w:val="000D27BA"/>
    <w:rsid w:val="000E25E2"/>
    <w:rsid w:val="001007DB"/>
    <w:rsid w:val="00106BDD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5FDD"/>
    <w:rsid w:val="00227B70"/>
    <w:rsid w:val="00233CA2"/>
    <w:rsid w:val="0023509D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A48B3"/>
    <w:rsid w:val="004B051C"/>
    <w:rsid w:val="004B165B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A36"/>
    <w:rsid w:val="00630B9D"/>
    <w:rsid w:val="00656A38"/>
    <w:rsid w:val="006608D1"/>
    <w:rsid w:val="006836AB"/>
    <w:rsid w:val="00687D38"/>
    <w:rsid w:val="006A479C"/>
    <w:rsid w:val="006A58F7"/>
    <w:rsid w:val="006C6B4F"/>
    <w:rsid w:val="006E090A"/>
    <w:rsid w:val="006E34A6"/>
    <w:rsid w:val="006E4108"/>
    <w:rsid w:val="00703396"/>
    <w:rsid w:val="00707077"/>
    <w:rsid w:val="00715D57"/>
    <w:rsid w:val="007175FB"/>
    <w:rsid w:val="0072074E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0812"/>
    <w:rsid w:val="00861915"/>
    <w:rsid w:val="00866C1B"/>
    <w:rsid w:val="008724A9"/>
    <w:rsid w:val="008863D2"/>
    <w:rsid w:val="008901E5"/>
    <w:rsid w:val="008A772C"/>
    <w:rsid w:val="008B4D70"/>
    <w:rsid w:val="008B7D44"/>
    <w:rsid w:val="008D4C31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65AC"/>
    <w:rsid w:val="00C61EB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5AD8"/>
    <w:rsid w:val="00FA20BC"/>
    <w:rsid w:val="00FA41B3"/>
    <w:rsid w:val="00FB1346"/>
    <w:rsid w:val="00FD1F32"/>
    <w:rsid w:val="00FE2515"/>
    <w:rsid w:val="00FE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F8EFAD76443D80C634C0320A51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242F93-B0F9-4841-952C-66FD1DC66927}"/>
      </w:docPartPr>
      <w:docPartBody>
        <w:p w:rsidR="00941272" w:rsidRDefault="00BE0C66" w:rsidP="00BE0C66">
          <w:pPr>
            <w:pStyle w:val="DB8FF8EFAD76443D80C634C0320A51CC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F240AD50DAF4042B1C2D1E6BBA583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104800-2966-4885-B267-3F7CB325CB8F}"/>
      </w:docPartPr>
      <w:docPartBody>
        <w:p w:rsidR="00941272" w:rsidRDefault="00BE0C66" w:rsidP="00BE0C66">
          <w:pPr>
            <w:pStyle w:val="AF240AD50DAF4042B1C2D1E6BBA5838E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4A880F455E4413687437060652BFA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FB89E2-CE2F-4D89-8319-455D548FDB75}"/>
      </w:docPartPr>
      <w:docPartBody>
        <w:p w:rsidR="00000000" w:rsidRDefault="00F841CE" w:rsidP="00F841CE">
          <w:pPr>
            <w:pStyle w:val="94A880F455E4413687437060652BFA43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787937D5D2E4E7CB800524E2BBEC5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D2C446-F58D-40D6-BC25-6943C30432CD}"/>
      </w:docPartPr>
      <w:docPartBody>
        <w:p w:rsidR="00000000" w:rsidRDefault="00F841CE" w:rsidP="00F841CE">
          <w:pPr>
            <w:pStyle w:val="2787937D5D2E4E7CB800524E2BBEC5D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10C79"/>
    <w:rsid w:val="0013240B"/>
    <w:rsid w:val="00183D18"/>
    <w:rsid w:val="001C6CD2"/>
    <w:rsid w:val="001D06DB"/>
    <w:rsid w:val="00287D5A"/>
    <w:rsid w:val="002D5B9C"/>
    <w:rsid w:val="003A4B9A"/>
    <w:rsid w:val="003F36BC"/>
    <w:rsid w:val="004D4456"/>
    <w:rsid w:val="00522ED4"/>
    <w:rsid w:val="00524743"/>
    <w:rsid w:val="00551A06"/>
    <w:rsid w:val="005561A9"/>
    <w:rsid w:val="006A2362"/>
    <w:rsid w:val="00735201"/>
    <w:rsid w:val="007720D4"/>
    <w:rsid w:val="00786672"/>
    <w:rsid w:val="007E04DA"/>
    <w:rsid w:val="007E42A8"/>
    <w:rsid w:val="0081393B"/>
    <w:rsid w:val="0083086E"/>
    <w:rsid w:val="00847954"/>
    <w:rsid w:val="00856DAB"/>
    <w:rsid w:val="0090621A"/>
    <w:rsid w:val="00910F2C"/>
    <w:rsid w:val="00941272"/>
    <w:rsid w:val="009F401C"/>
    <w:rsid w:val="00A0554B"/>
    <w:rsid w:val="00A26C2D"/>
    <w:rsid w:val="00A27F3B"/>
    <w:rsid w:val="00AA65F1"/>
    <w:rsid w:val="00B319AC"/>
    <w:rsid w:val="00BA3902"/>
    <w:rsid w:val="00BE0C66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802A0"/>
    <w:rsid w:val="00F841CE"/>
    <w:rsid w:val="00FA5D2B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841CE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AB627B547E3D474E968CF95BDBBA1D88">
    <w:name w:val="AB627B547E3D474E968CF95BDBBA1D88"/>
    <w:rsid w:val="00DF5E26"/>
  </w:style>
  <w:style w:type="paragraph" w:customStyle="1" w:styleId="2B3CDD10DB6844238C418F337DE1C3EF">
    <w:name w:val="2B3CDD10DB6844238C418F337DE1C3EF"/>
    <w:rsid w:val="00DF5E26"/>
  </w:style>
  <w:style w:type="paragraph" w:customStyle="1" w:styleId="8861D75C3FD441588FB75B2D789053CB">
    <w:name w:val="8861D75C3FD441588FB75B2D789053CB"/>
    <w:rsid w:val="00DF5E26"/>
  </w:style>
  <w:style w:type="paragraph" w:customStyle="1" w:styleId="84199FB8B23A47F78CB2C287011FE588">
    <w:name w:val="84199FB8B23A47F78CB2C287011FE588"/>
    <w:rsid w:val="00DF5E26"/>
  </w:style>
  <w:style w:type="paragraph" w:customStyle="1" w:styleId="6FFAD542DE3A4DBFB9C1851F8ACC93BC">
    <w:name w:val="6FFAD542DE3A4DBFB9C1851F8ACC93BC"/>
    <w:rsid w:val="00DF5E26"/>
  </w:style>
  <w:style w:type="paragraph" w:customStyle="1" w:styleId="49E589B392F54A988B003A85350FDAF0">
    <w:name w:val="49E589B392F54A988B003A85350FDAF0"/>
    <w:rsid w:val="00DF5E26"/>
  </w:style>
  <w:style w:type="paragraph" w:customStyle="1" w:styleId="49748CF6E7CF4705AB2EDECBA9BAA1EC">
    <w:name w:val="49748CF6E7CF4705AB2EDECBA9BAA1EC"/>
    <w:rsid w:val="00D22C17"/>
  </w:style>
  <w:style w:type="paragraph" w:customStyle="1" w:styleId="5154EA8F05304721A4A6F60596744660">
    <w:name w:val="5154EA8F05304721A4A6F60596744660"/>
    <w:rsid w:val="00D22C17"/>
  </w:style>
  <w:style w:type="paragraph" w:customStyle="1" w:styleId="047B3ECC647B4AECBF8EA754BE0A42A0">
    <w:name w:val="047B3ECC647B4AECBF8EA754BE0A42A0"/>
    <w:rsid w:val="00BE0C66"/>
  </w:style>
  <w:style w:type="paragraph" w:customStyle="1" w:styleId="FF646781DEE44876BA08FFCB0B8EDE36">
    <w:name w:val="FF646781DEE44876BA08FFCB0B8EDE36"/>
    <w:rsid w:val="00BE0C66"/>
  </w:style>
  <w:style w:type="paragraph" w:customStyle="1" w:styleId="03BEC51414954BD58894862A081A9EF0">
    <w:name w:val="03BEC51414954BD58894862A081A9EF0"/>
    <w:rsid w:val="00BE0C66"/>
  </w:style>
  <w:style w:type="paragraph" w:customStyle="1" w:styleId="03B685E6751243348FBDC473842EFA78">
    <w:name w:val="03B685E6751243348FBDC473842EFA78"/>
    <w:rsid w:val="00BE0C66"/>
  </w:style>
  <w:style w:type="paragraph" w:customStyle="1" w:styleId="6BB1D1E300F24263A83FA36CDC279735">
    <w:name w:val="6BB1D1E300F24263A83FA36CDC279735"/>
    <w:rsid w:val="00BE0C66"/>
  </w:style>
  <w:style w:type="paragraph" w:customStyle="1" w:styleId="DB8FF8EFAD76443D80C634C0320A51CC">
    <w:name w:val="DB8FF8EFAD76443D80C634C0320A51CC"/>
    <w:rsid w:val="00BE0C66"/>
  </w:style>
  <w:style w:type="paragraph" w:customStyle="1" w:styleId="AF240AD50DAF4042B1C2D1E6BBA5838E">
    <w:name w:val="AF240AD50DAF4042B1C2D1E6BBA5838E"/>
    <w:rsid w:val="00BE0C66"/>
  </w:style>
  <w:style w:type="paragraph" w:customStyle="1" w:styleId="CC57B38579554B6CBF40B50AB7AFDF9D">
    <w:name w:val="CC57B38579554B6CBF40B50AB7AFDF9D"/>
    <w:rsid w:val="00BE0C66"/>
  </w:style>
  <w:style w:type="paragraph" w:customStyle="1" w:styleId="86AF0DE8025C4D4CA51191CFBEB4C4CE">
    <w:name w:val="86AF0DE8025C4D4CA51191CFBEB4C4CE"/>
    <w:rsid w:val="00941272"/>
  </w:style>
  <w:style w:type="paragraph" w:customStyle="1" w:styleId="015F23C67F6E4A7E8745477B2BC42E55">
    <w:name w:val="015F23C67F6E4A7E8745477B2BC42E55"/>
    <w:rsid w:val="00941272"/>
  </w:style>
  <w:style w:type="paragraph" w:customStyle="1" w:styleId="94A880F455E4413687437060652BFA43">
    <w:name w:val="94A880F455E4413687437060652BFA43"/>
    <w:rsid w:val="00F841CE"/>
  </w:style>
  <w:style w:type="paragraph" w:customStyle="1" w:styleId="2787937D5D2E4E7CB800524E2BBEC5D7">
    <w:name w:val="2787937D5D2E4E7CB800524E2BBEC5D7"/>
    <w:rsid w:val="00F841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CF683-2E80-4DA2-8C77-F69B18D25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F7405761</Template>
  <TotalTime>2</TotalTime>
  <Pages>2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2019-06-19T06:09:00Z</cp:lastPrinted>
  <dcterms:created xsi:type="dcterms:W3CDTF">2019-06-19T07:19:00Z</dcterms:created>
  <dcterms:modified xsi:type="dcterms:W3CDTF">2019-06-19T07:21:00Z</dcterms:modified>
</cp:coreProperties>
</file>