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23E6AE9F" wp14:editId="63C5DB35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51C2" w:rsidRPr="008724A9" w:rsidRDefault="000051C2" w:rsidP="000051C2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150594808"/>
                                      <w:placeholder>
                                        <w:docPart w:val="59B2AAE48B114D4DAF7F784B680872A5"/>
                                      </w:placeholder>
                                      <w:text/>
                                    </w:sdtPr>
                                    <w:sdtContent>
                                      <w:r w:rsidRPr="001400F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KUCBX0012444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3A919982AB21466581F3E4DB771BEA71"/>
                                      </w:placeholder>
                                      <w:text/>
                                    </w:sdtPr>
                                    <w:sdtContent>
                                      <w:r w:rsidRPr="000051C2">
                                        <w:rPr>
                                          <w:sz w:val="18"/>
                                          <w:szCs w:val="18"/>
                                        </w:rPr>
                                        <w:t>KUCBX00T5AJV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E6AE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:rsidR="000051C2" w:rsidRPr="008724A9" w:rsidRDefault="000051C2" w:rsidP="000051C2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150594808"/>
                                <w:placeholder>
                                  <w:docPart w:val="59B2AAE48B114D4DAF7F784B680872A5"/>
                                </w:placeholder>
                                <w:text/>
                              </w:sdtPr>
                              <w:sdtContent>
                                <w:r w:rsidRPr="001400F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KUCBX0012444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3A919982AB21466581F3E4DB771BEA71"/>
                                </w:placeholder>
                                <w:text/>
                              </w:sdtPr>
                              <w:sdtContent>
                                <w:r w:rsidRPr="000051C2">
                                  <w:rPr>
                                    <w:sz w:val="18"/>
                                    <w:szCs w:val="18"/>
                                  </w:rPr>
                                  <w:t>KUCBX00T5AJV</w:t>
                                </w:r>
                              </w:sdtContent>
                            </w:sdt>
                            <w:bookmarkEnd w:id="1"/>
                          </w:p>
                          <w:p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2A6446" w:rsidRDefault="00AD06EE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C17217">
                  <w:t>69035</w:t>
                </w:r>
                <w:r w:rsidR="00D6178C" w:rsidRPr="002A6446">
                  <w:t>/2019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FB6B11">
                  <w:t xml:space="preserve"> 69017</w:t>
                </w:r>
                <w:r w:rsidR="0028587F">
                  <w:t>/2019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bookmarkStart w:id="4" w:name="_GoBack"/>
            <w:bookmarkEnd w:id="4"/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887A40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12</w:t>
            </w:r>
            <w:r w:rsidR="002A6446" w:rsidRPr="002A6446">
              <w:t xml:space="preserve">. </w:t>
            </w:r>
            <w:r>
              <w:t>6</w:t>
            </w:r>
            <w:r w:rsidR="00575849" w:rsidRPr="002A6446">
              <w:t>. 2019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D97CE0" w:rsidRDefault="00575849" w:rsidP="00575849"/>
        </w:tc>
      </w:tr>
    </w:tbl>
    <w:p w:rsidR="002A6446" w:rsidRDefault="002A6446" w:rsidP="00605182">
      <w:pPr>
        <w:pStyle w:val="Nadpis1"/>
        <w:jc w:val="both"/>
        <w:rPr>
          <w:sz w:val="20"/>
          <w:szCs w:val="20"/>
        </w:rPr>
      </w:pPr>
    </w:p>
    <w:p w:rsidR="00887A40" w:rsidRPr="00605182" w:rsidRDefault="00887A40" w:rsidP="00887A40">
      <w:r w:rsidRPr="00605182">
        <w:rPr>
          <w:b/>
          <w:bCs/>
        </w:rPr>
        <w:t xml:space="preserve">Plán péče pro přírodní památku </w:t>
      </w:r>
      <w:r>
        <w:rPr>
          <w:b/>
          <w:bCs/>
        </w:rPr>
        <w:t xml:space="preserve">Jalovce u </w:t>
      </w:r>
      <w:proofErr w:type="spellStart"/>
      <w:r>
        <w:rPr>
          <w:b/>
          <w:bCs/>
        </w:rPr>
        <w:t>Valtínova</w:t>
      </w:r>
      <w:proofErr w:type="spellEnd"/>
    </w:p>
    <w:p w:rsidR="00887A40" w:rsidRDefault="00887A40" w:rsidP="00887A40">
      <w:pPr>
        <w:rPr>
          <w:b/>
          <w:bCs/>
        </w:rPr>
      </w:pPr>
    </w:p>
    <w:p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památku </w:t>
      </w:r>
      <w:r>
        <w:rPr>
          <w:rFonts w:eastAsia="Times New Roman"/>
          <w:b/>
          <w:bCs/>
          <w:szCs w:val="22"/>
        </w:rPr>
        <w:t xml:space="preserve">Jalovce u </w:t>
      </w:r>
      <w:proofErr w:type="spellStart"/>
      <w:r>
        <w:rPr>
          <w:b/>
          <w:bCs/>
        </w:rPr>
        <w:t>Valtínova</w:t>
      </w:r>
      <w:proofErr w:type="spellEnd"/>
      <w:r>
        <w:rPr>
          <w:rFonts w:eastAsia="Times New Roman"/>
          <w:b/>
          <w:bCs/>
          <w:szCs w:val="22"/>
        </w:rPr>
        <w:t xml:space="preserve"> na období 2019 – 2028</w:t>
      </w:r>
      <w:r w:rsidRPr="00605182">
        <w:rPr>
          <w:rFonts w:eastAsia="Times New Roman"/>
          <w:b/>
          <w:bCs/>
          <w:szCs w:val="22"/>
        </w:rPr>
        <w:t>.</w:t>
      </w:r>
    </w:p>
    <w:p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:rsidR="00887A40" w:rsidRPr="00605182" w:rsidRDefault="00887A40" w:rsidP="00887A40">
      <w:pPr>
        <w:rPr>
          <w:rFonts w:eastAsia="Times New Roman"/>
          <w:szCs w:val="24"/>
        </w:rPr>
      </w:pPr>
    </w:p>
    <w:p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- 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>) nebo jsou k nahlédnutí na Obecním úřadě</w:t>
      </w:r>
      <w:r>
        <w:rPr>
          <w:rFonts w:eastAsia="Times New Roman"/>
          <w:szCs w:val="24"/>
        </w:rPr>
        <w:t xml:space="preserve"> Kunžak</w:t>
      </w:r>
      <w:r w:rsidRPr="00605182">
        <w:rPr>
          <w:rFonts w:eastAsia="Times New Roman"/>
          <w:szCs w:val="24"/>
        </w:rPr>
        <w:t xml:space="preserve"> 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:rsidR="00887A40" w:rsidRPr="00605182" w:rsidRDefault="00887A40" w:rsidP="00887A40">
      <w:pPr>
        <w:rPr>
          <w:rFonts w:eastAsia="Times New Roman"/>
          <w:szCs w:val="24"/>
        </w:rPr>
      </w:pPr>
    </w:p>
    <w:p w:rsidR="00887A40" w:rsidRPr="00605182" w:rsidRDefault="00887A40" w:rsidP="00887A40">
      <w:pPr>
        <w:rPr>
          <w:b/>
          <w:bCs/>
        </w:rPr>
      </w:pPr>
    </w:p>
    <w:p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:rsidR="00887A40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:rsidR="00887A40" w:rsidRPr="00605182" w:rsidRDefault="00887A40" w:rsidP="00887A40">
      <w:pPr>
        <w:pStyle w:val="KUNadpis4RozdelUcastniciDotcorgnavedomi"/>
        <w:rPr>
          <w:b/>
        </w:rPr>
      </w:pPr>
    </w:p>
    <w:p w:rsidR="00887A40" w:rsidRDefault="00887A40" w:rsidP="00887A40">
      <w:pPr>
        <w:pStyle w:val="KUNadpis4RozdelUcastniciDotcorgnavedomi"/>
        <w:rPr>
          <w:b/>
        </w:rPr>
      </w:pPr>
    </w:p>
    <w:p w:rsidR="00887A40" w:rsidRPr="00605182" w:rsidRDefault="00887A40" w:rsidP="00A737DA">
      <w:pPr>
        <w:pStyle w:val="KUNadpis4RozdelUcastniciDotcorgnavedomi"/>
        <w:tabs>
          <w:tab w:val="left" w:pos="1924"/>
        </w:tabs>
        <w:spacing w:before="480"/>
        <w:rPr>
          <w:b/>
        </w:rPr>
      </w:pPr>
      <w:r w:rsidRPr="00605182">
        <w:rPr>
          <w:b/>
        </w:rPr>
        <w:lastRenderedPageBreak/>
        <w:t>Rozdělovník</w:t>
      </w:r>
      <w:r w:rsidR="00A737DA">
        <w:rPr>
          <w:b/>
        </w:rPr>
        <w:tab/>
      </w:r>
    </w:p>
    <w:p w:rsidR="00887A40" w:rsidRPr="00605182" w:rsidRDefault="00887A40" w:rsidP="00887A40">
      <w:pPr>
        <w:rPr>
          <w:b/>
        </w:rPr>
      </w:pPr>
    </w:p>
    <w:p w:rsidR="00887A40" w:rsidRPr="00605182" w:rsidRDefault="00887A40" w:rsidP="00887A40">
      <w:pPr>
        <w:pStyle w:val="Zkladnodstavec"/>
        <w:spacing w:line="240" w:lineRule="auto"/>
        <w:rPr>
          <w:rFonts w:ascii="Tahoma" w:hAnsi="Tahoma" w:cs="Tahoma"/>
          <w:b/>
          <w:bCs/>
          <w:sz w:val="20"/>
          <w:szCs w:val="20"/>
        </w:rPr>
      </w:pPr>
      <w:r w:rsidRPr="00605182">
        <w:rPr>
          <w:rFonts w:ascii="Tahoma" w:hAnsi="Tahoma" w:cs="Tahoma"/>
          <w:b/>
          <w:bCs/>
          <w:sz w:val="20"/>
          <w:szCs w:val="20"/>
        </w:rPr>
        <w:t>Obdrží na doručenku včetně přílohy (kopie plánu péče + CD + zveřejnění na úřední desku):</w:t>
      </w:r>
      <w:r w:rsidRPr="00605182">
        <w:rPr>
          <w:rFonts w:ascii="Tahoma" w:hAnsi="Tahoma" w:cs="Tahoma"/>
          <w:sz w:val="20"/>
          <w:szCs w:val="20"/>
        </w:rPr>
        <w:t xml:space="preserve">                           </w:t>
      </w:r>
    </w:p>
    <w:p w:rsidR="00887A40" w:rsidRPr="00605182" w:rsidRDefault="00887A40" w:rsidP="00887A40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 xml:space="preserve">Obec </w:t>
      </w:r>
      <w:r>
        <w:rPr>
          <w:rFonts w:ascii="Tahoma" w:hAnsi="Tahoma" w:cs="Tahoma"/>
          <w:sz w:val="20"/>
          <w:szCs w:val="20"/>
        </w:rPr>
        <w:t xml:space="preserve">Kunžak, </w:t>
      </w:r>
      <w:r w:rsidRPr="00D23D09">
        <w:rPr>
          <w:rFonts w:ascii="Tahoma" w:hAnsi="Tahoma" w:cs="Tahoma"/>
          <w:sz w:val="20"/>
          <w:szCs w:val="20"/>
        </w:rPr>
        <w:t>náměstí Komenského 74, 378 62 Kunžak</w:t>
      </w:r>
    </w:p>
    <w:p w:rsidR="00887A40" w:rsidRPr="00605182" w:rsidRDefault="00887A40" w:rsidP="00887A40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887A40" w:rsidRPr="00605182" w:rsidRDefault="00887A40" w:rsidP="00887A40">
      <w:pPr>
        <w:pStyle w:val="Zkladnodstavec"/>
        <w:spacing w:line="240" w:lineRule="auto"/>
        <w:rPr>
          <w:rFonts w:ascii="Tahoma" w:hAnsi="Tahoma" w:cs="Tahoma"/>
          <w:b/>
          <w:sz w:val="20"/>
          <w:szCs w:val="20"/>
        </w:rPr>
      </w:pPr>
      <w:r w:rsidRPr="00605182">
        <w:rPr>
          <w:rFonts w:ascii="Tahoma" w:hAnsi="Tahoma" w:cs="Tahoma"/>
          <w:b/>
          <w:sz w:val="20"/>
          <w:szCs w:val="20"/>
        </w:rPr>
        <w:t>Obdrží na doručenku bez přílohy:</w:t>
      </w:r>
    </w:p>
    <w:p w:rsidR="00887A40" w:rsidRDefault="00887A40" w:rsidP="00887A40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>AOPK ČR, regionální pracoviště Jižní Čechy, Nám. Přemysla Otakara II. č.</w:t>
      </w:r>
      <w:r>
        <w:rPr>
          <w:rFonts w:ascii="Tahoma" w:hAnsi="Tahoma" w:cs="Tahoma"/>
          <w:sz w:val="20"/>
          <w:szCs w:val="20"/>
        </w:rPr>
        <w:t xml:space="preserve"> </w:t>
      </w:r>
      <w:r w:rsidRPr="00605182">
        <w:rPr>
          <w:rFonts w:ascii="Tahoma" w:hAnsi="Tahoma" w:cs="Tahoma"/>
          <w:sz w:val="20"/>
          <w:szCs w:val="20"/>
        </w:rPr>
        <w:t>34, 370 01 České Budějovice (DS)</w:t>
      </w:r>
    </w:p>
    <w:p w:rsidR="00C17217" w:rsidRDefault="00C17217" w:rsidP="00C17217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Automat PVS (Ministerstvo vnitra), náměstí Hrdinů 3/1634, 140 21 Praha 4 (DS)</w:t>
      </w:r>
    </w:p>
    <w:p w:rsidR="0023509D" w:rsidRPr="0023509D" w:rsidRDefault="0023509D" w:rsidP="00887A40"/>
    <w:sectPr w:rsidR="0023509D" w:rsidRPr="0023509D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6EE" w:rsidRDefault="00AD06EE">
      <w:r>
        <w:separator/>
      </w:r>
    </w:p>
  </w:endnote>
  <w:endnote w:type="continuationSeparator" w:id="0">
    <w:p w:rsidR="00AD06EE" w:rsidRDefault="00AD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0051C2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0051C2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6EE" w:rsidRDefault="00AD06EE">
      <w:r>
        <w:separator/>
      </w:r>
    </w:p>
  </w:footnote>
  <w:footnote w:type="continuationSeparator" w:id="0">
    <w:p w:rsidR="00AD06EE" w:rsidRDefault="00AD0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:rsidTr="005A0B2B">
      <w:tc>
        <w:tcPr>
          <w:tcW w:w="5097" w:type="dxa"/>
        </w:tcPr>
        <w:p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524934694"/>
              <w:placeholder>
                <w:docPart w:val="60B23B9DD4C74456A616DC9820965268"/>
              </w:placeholder>
              <w:text/>
            </w:sdtPr>
            <w:sdtEndPr/>
            <w:sdtContent>
              <w:r w:rsidR="00A737DA" w:rsidRPr="002A6446">
                <w:t xml:space="preserve">KUJCK </w:t>
              </w:r>
              <w:r w:rsidR="00A737DA">
                <w:t>69017</w:t>
              </w:r>
              <w:r w:rsidR="00A737DA" w:rsidRPr="002A644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1033924621"/>
              <w:placeholder>
                <w:docPart w:val="ACB7DDA456AE442CB9CFC9011027CE74"/>
              </w:placeholder>
              <w:text/>
            </w:sdtPr>
            <w:sdtEndPr/>
            <w:sdtContent>
              <w:r w:rsidR="00A737DA" w:rsidRPr="002A6446">
                <w:t>OZZL</w:t>
              </w:r>
              <w:r w:rsidR="00A737DA">
                <w:t xml:space="preserve"> 69017/2019</w:t>
              </w:r>
              <w:r w:rsidR="00A737DA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D10674E" wp14:editId="2957FEC4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97"/>
    <w:rsid w:val="000051C2"/>
    <w:rsid w:val="000117CA"/>
    <w:rsid w:val="00023744"/>
    <w:rsid w:val="00025456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48A0"/>
    <w:rsid w:val="001400F0"/>
    <w:rsid w:val="00163E58"/>
    <w:rsid w:val="00193D75"/>
    <w:rsid w:val="001D61F5"/>
    <w:rsid w:val="001D688A"/>
    <w:rsid w:val="001F6302"/>
    <w:rsid w:val="00203B84"/>
    <w:rsid w:val="00227B70"/>
    <w:rsid w:val="002335E5"/>
    <w:rsid w:val="00233CA2"/>
    <w:rsid w:val="0023509D"/>
    <w:rsid w:val="00245814"/>
    <w:rsid w:val="00252A1A"/>
    <w:rsid w:val="002632D2"/>
    <w:rsid w:val="0028587F"/>
    <w:rsid w:val="002A1B43"/>
    <w:rsid w:val="002A6446"/>
    <w:rsid w:val="002B62C9"/>
    <w:rsid w:val="002B67F3"/>
    <w:rsid w:val="002C126B"/>
    <w:rsid w:val="002C2B14"/>
    <w:rsid w:val="002C7B52"/>
    <w:rsid w:val="002C7FAB"/>
    <w:rsid w:val="002E086D"/>
    <w:rsid w:val="0030602F"/>
    <w:rsid w:val="00313169"/>
    <w:rsid w:val="00325589"/>
    <w:rsid w:val="00332873"/>
    <w:rsid w:val="00335C27"/>
    <w:rsid w:val="003512A9"/>
    <w:rsid w:val="003604DD"/>
    <w:rsid w:val="0038653C"/>
    <w:rsid w:val="00394C21"/>
    <w:rsid w:val="0039510D"/>
    <w:rsid w:val="00395256"/>
    <w:rsid w:val="00397B0C"/>
    <w:rsid w:val="003C2227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74D45"/>
    <w:rsid w:val="0047701A"/>
    <w:rsid w:val="00484011"/>
    <w:rsid w:val="004B4788"/>
    <w:rsid w:val="004B64D1"/>
    <w:rsid w:val="004F3076"/>
    <w:rsid w:val="00532D19"/>
    <w:rsid w:val="00535698"/>
    <w:rsid w:val="005365EC"/>
    <w:rsid w:val="005417F1"/>
    <w:rsid w:val="00562B2B"/>
    <w:rsid w:val="00575849"/>
    <w:rsid w:val="0059086F"/>
    <w:rsid w:val="005A0B2B"/>
    <w:rsid w:val="005E6657"/>
    <w:rsid w:val="005F4F96"/>
    <w:rsid w:val="00605182"/>
    <w:rsid w:val="00615A36"/>
    <w:rsid w:val="00630B9D"/>
    <w:rsid w:val="00656A38"/>
    <w:rsid w:val="006608D1"/>
    <w:rsid w:val="006836AB"/>
    <w:rsid w:val="00687D38"/>
    <w:rsid w:val="006A479C"/>
    <w:rsid w:val="006C6B4F"/>
    <w:rsid w:val="006E090A"/>
    <w:rsid w:val="006E34A6"/>
    <w:rsid w:val="006E4108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421A"/>
    <w:rsid w:val="008F4E3F"/>
    <w:rsid w:val="00900512"/>
    <w:rsid w:val="00911211"/>
    <w:rsid w:val="00917C2C"/>
    <w:rsid w:val="0092069F"/>
    <w:rsid w:val="0095117E"/>
    <w:rsid w:val="00952823"/>
    <w:rsid w:val="0095336D"/>
    <w:rsid w:val="0096489E"/>
    <w:rsid w:val="00965775"/>
    <w:rsid w:val="00982EC6"/>
    <w:rsid w:val="00987AA2"/>
    <w:rsid w:val="009B5E3E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826E6"/>
    <w:rsid w:val="00A85771"/>
    <w:rsid w:val="00A947BB"/>
    <w:rsid w:val="00AA198A"/>
    <w:rsid w:val="00AA40EA"/>
    <w:rsid w:val="00AB12DC"/>
    <w:rsid w:val="00AC64F2"/>
    <w:rsid w:val="00AD06EE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4102"/>
    <w:rsid w:val="00C074A3"/>
    <w:rsid w:val="00C17217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0B23B9DD4C74456A616DC982096526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98A02C0-49B1-4D91-8FB1-CE0D6486F66B}"/>
      </w:docPartPr>
      <w:docPartBody>
        <w:p w:rsidR="00A35C5A" w:rsidRDefault="00463A49" w:rsidP="00463A49">
          <w:pPr>
            <w:pStyle w:val="60B23B9DD4C74456A616DC9820965268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CB7DDA456AE442CB9CFC9011027CE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AEDB03-419A-4704-9D05-7610E33E8684}"/>
      </w:docPartPr>
      <w:docPartBody>
        <w:p w:rsidR="00A35C5A" w:rsidRDefault="00463A49" w:rsidP="00463A49">
          <w:pPr>
            <w:pStyle w:val="ACB7DDA456AE442CB9CFC9011027CE74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9B2AAE48B114D4DAF7F784B680872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911CA2-A014-4281-8413-4C7CF5CB5222}"/>
      </w:docPartPr>
      <w:docPartBody>
        <w:p w:rsidR="00000000" w:rsidRDefault="00A35C5A" w:rsidP="00A35C5A">
          <w:pPr>
            <w:pStyle w:val="59B2AAE48B114D4DAF7F784B680872A5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A919982AB21466581F3E4DB771BEA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A02867-9530-48F4-B72F-711B1E1ED14E}"/>
      </w:docPartPr>
      <w:docPartBody>
        <w:p w:rsidR="00000000" w:rsidRDefault="00A35C5A" w:rsidP="00A35C5A">
          <w:pPr>
            <w:pStyle w:val="3A919982AB21466581F3E4DB771BEA71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01"/>
    <w:rsid w:val="00024AA4"/>
    <w:rsid w:val="0003161B"/>
    <w:rsid w:val="000379CC"/>
    <w:rsid w:val="0004786B"/>
    <w:rsid w:val="00050888"/>
    <w:rsid w:val="00081D38"/>
    <w:rsid w:val="00110C79"/>
    <w:rsid w:val="00183D18"/>
    <w:rsid w:val="001C6CD2"/>
    <w:rsid w:val="001D06DB"/>
    <w:rsid w:val="00287D5A"/>
    <w:rsid w:val="002D5B9C"/>
    <w:rsid w:val="003A4B9A"/>
    <w:rsid w:val="003F36BC"/>
    <w:rsid w:val="00463A49"/>
    <w:rsid w:val="004D4456"/>
    <w:rsid w:val="00522ED4"/>
    <w:rsid w:val="00524743"/>
    <w:rsid w:val="00551A06"/>
    <w:rsid w:val="005561A9"/>
    <w:rsid w:val="006A2362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35C5A"/>
    <w:rsid w:val="00AA65F1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802A0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35C5A"/>
    <w:rPr>
      <w:color w:val="808080"/>
    </w:rPr>
  </w:style>
  <w:style w:type="paragraph" w:customStyle="1" w:styleId="9A2E4AFA4016423D9A361934CA49CF52">
    <w:name w:val="9A2E4AFA4016423D9A361934CA49CF52"/>
    <w:rsid w:val="00CE5F01"/>
  </w:style>
  <w:style w:type="paragraph" w:customStyle="1" w:styleId="EB15E11B3B414C87A777E2604D41CFD5">
    <w:name w:val="EB15E11B3B414C87A777E2604D41CFD5"/>
    <w:rsid w:val="00CE5F01"/>
  </w:style>
  <w:style w:type="paragraph" w:customStyle="1" w:styleId="BE485CB166A042C5ACEAD5BDCE9EB551">
    <w:name w:val="BE485CB166A042C5ACEAD5BDCE9EB551"/>
    <w:rsid w:val="00CE5F01"/>
  </w:style>
  <w:style w:type="paragraph" w:customStyle="1" w:styleId="DF3EE42EFA2245138FBA439BBB1B5A58">
    <w:name w:val="DF3EE42EFA2245138FBA439BBB1B5A58"/>
    <w:rsid w:val="00CE5F01"/>
  </w:style>
  <w:style w:type="paragraph" w:customStyle="1" w:styleId="3FD706C70BDD450599140320C8C8043D">
    <w:name w:val="3FD706C70BDD450599140320C8C8043D"/>
    <w:rsid w:val="00CE5F01"/>
  </w:style>
  <w:style w:type="paragraph" w:customStyle="1" w:styleId="6E32E377B1A24172AC61B754F816EF8E">
    <w:name w:val="6E32E377B1A24172AC61B754F816EF8E"/>
    <w:rsid w:val="00CE5F01"/>
  </w:style>
  <w:style w:type="paragraph" w:customStyle="1" w:styleId="A970FA69BD3B4D6AB349B02F0F24A648">
    <w:name w:val="A970FA69BD3B4D6AB349B02F0F24A648"/>
    <w:rsid w:val="00CE5F01"/>
  </w:style>
  <w:style w:type="paragraph" w:customStyle="1" w:styleId="BFCBFE70E29D4EA3937BC89E7BCCCA3F">
    <w:name w:val="BFCBFE70E29D4EA3937BC89E7BCCCA3F"/>
    <w:rsid w:val="00CE5F01"/>
  </w:style>
  <w:style w:type="paragraph" w:customStyle="1" w:styleId="A52E73A19AA0418FB00EBC16D7A30468">
    <w:name w:val="A52E73A19AA0418FB00EBC16D7A30468"/>
    <w:rsid w:val="00CE5F01"/>
  </w:style>
  <w:style w:type="paragraph" w:customStyle="1" w:styleId="01F0DFDA9CC241529CFFAB2D7B2D1C64">
    <w:name w:val="01F0DFDA9CC241529CFFAB2D7B2D1C64"/>
    <w:rsid w:val="00CE5F01"/>
  </w:style>
  <w:style w:type="paragraph" w:customStyle="1" w:styleId="9E7CE936632745549B4E79E8DC51EAC9">
    <w:name w:val="9E7CE936632745549B4E79E8DC51EAC9"/>
    <w:rsid w:val="00CE5F01"/>
  </w:style>
  <w:style w:type="paragraph" w:customStyle="1" w:styleId="CC0FD2C1D9374DBFA240DC6BD2A95401">
    <w:name w:val="CC0FD2C1D9374DBFA240DC6BD2A95401"/>
    <w:rsid w:val="00CE5F01"/>
  </w:style>
  <w:style w:type="paragraph" w:customStyle="1" w:styleId="DEF209FF4198480498C1F54C0225ECD8">
    <w:name w:val="DEF209FF4198480498C1F54C0225ECD8"/>
    <w:rsid w:val="00CE5F01"/>
  </w:style>
  <w:style w:type="paragraph" w:customStyle="1" w:styleId="46E08BC0FBB540EC8822F85FB9901211">
    <w:name w:val="46E08BC0FBB540EC8822F85FB9901211"/>
    <w:rsid w:val="00CE5F01"/>
  </w:style>
  <w:style w:type="paragraph" w:customStyle="1" w:styleId="6EA611F3ABE348AEB085EEC2E50C34C2">
    <w:name w:val="6EA611F3ABE348AEB085EEC2E50C34C2"/>
    <w:rsid w:val="00CE5F01"/>
  </w:style>
  <w:style w:type="paragraph" w:customStyle="1" w:styleId="0EC22888CE5341BAB3EE6666E48333E4">
    <w:name w:val="0EC22888CE5341BAB3EE6666E48333E4"/>
    <w:rsid w:val="00CE5F01"/>
  </w:style>
  <w:style w:type="paragraph" w:customStyle="1" w:styleId="3D0656F8BCB74A5F855305B1E7A6936D">
    <w:name w:val="3D0656F8BCB74A5F855305B1E7A6936D"/>
    <w:rsid w:val="00CE5F01"/>
  </w:style>
  <w:style w:type="paragraph" w:customStyle="1" w:styleId="A70482A2D8134A67B9BFB18478D6A517">
    <w:name w:val="A70482A2D8134A67B9BFB18478D6A517"/>
    <w:rsid w:val="00CE5F01"/>
  </w:style>
  <w:style w:type="paragraph" w:customStyle="1" w:styleId="C42115AB7D9A485A86AA12889BB008C8">
    <w:name w:val="C42115AB7D9A485A86AA12889BB008C8"/>
    <w:rsid w:val="00CE5F01"/>
  </w:style>
  <w:style w:type="paragraph" w:customStyle="1" w:styleId="B40A596E32E34880AF5EDA4A3404F80D">
    <w:name w:val="B40A596E32E34880AF5EDA4A3404F80D"/>
    <w:rsid w:val="00CE5F01"/>
  </w:style>
  <w:style w:type="paragraph" w:customStyle="1" w:styleId="4E896751DDC64B2CB563CD23226F7AF8">
    <w:name w:val="4E896751DDC64B2CB563CD23226F7AF8"/>
    <w:rsid w:val="00CE5F01"/>
  </w:style>
  <w:style w:type="paragraph" w:customStyle="1" w:styleId="5DD4E4E285294B8FB755F63A36A9D4C2">
    <w:name w:val="5DD4E4E285294B8FB755F63A36A9D4C2"/>
    <w:rsid w:val="00CE5F01"/>
  </w:style>
  <w:style w:type="paragraph" w:customStyle="1" w:styleId="944B48DC09E74AF3B3DF2664228FE21F">
    <w:name w:val="944B48DC09E74AF3B3DF2664228FE21F"/>
    <w:rsid w:val="00CE5F01"/>
  </w:style>
  <w:style w:type="paragraph" w:customStyle="1" w:styleId="0564F6B4C9CC48D190BB1053B1C8A5CA">
    <w:name w:val="0564F6B4C9CC48D190BB1053B1C8A5CA"/>
    <w:rsid w:val="00CE5F01"/>
  </w:style>
  <w:style w:type="paragraph" w:customStyle="1" w:styleId="A4A1BD70DEAC4A4B9BE46893295A5708">
    <w:name w:val="A4A1BD70DEAC4A4B9BE46893295A5708"/>
    <w:rsid w:val="00CE5F01"/>
  </w:style>
  <w:style w:type="paragraph" w:customStyle="1" w:styleId="700ECE94B6F24CFF919F641CF12AF4A5">
    <w:name w:val="700ECE94B6F24CFF919F641CF12AF4A5"/>
    <w:rsid w:val="00CE5F01"/>
  </w:style>
  <w:style w:type="paragraph" w:customStyle="1" w:styleId="BDB14B9F3B604BB39166C944EC45DA4C">
    <w:name w:val="BDB14B9F3B604BB39166C944EC45DA4C"/>
    <w:rsid w:val="0081393B"/>
  </w:style>
  <w:style w:type="paragraph" w:customStyle="1" w:styleId="73A0C5A3E91A4A4BBD1C61885146D34D">
    <w:name w:val="73A0C5A3E91A4A4BBD1C61885146D34D"/>
    <w:rsid w:val="0081393B"/>
  </w:style>
  <w:style w:type="paragraph" w:customStyle="1" w:styleId="3777C479AF544E4BA3E31734B4C846F1">
    <w:name w:val="3777C479AF544E4BA3E31734B4C846F1"/>
    <w:rsid w:val="0081393B"/>
  </w:style>
  <w:style w:type="paragraph" w:customStyle="1" w:styleId="40D7A08619E54D3A8E18DDE77D9A349B">
    <w:name w:val="40D7A08619E54D3A8E18DDE77D9A349B"/>
    <w:rsid w:val="0081393B"/>
  </w:style>
  <w:style w:type="paragraph" w:customStyle="1" w:styleId="78D380B70F054878A56D73B80ABF9109">
    <w:name w:val="78D380B70F054878A56D73B80ABF9109"/>
    <w:rsid w:val="0081393B"/>
  </w:style>
  <w:style w:type="paragraph" w:customStyle="1" w:styleId="1B26F947DC15416BBC0B0B912098FF17">
    <w:name w:val="1B26F947DC15416BBC0B0B912098FF17"/>
    <w:rsid w:val="0081393B"/>
  </w:style>
  <w:style w:type="paragraph" w:customStyle="1" w:styleId="163ACF22463E4F239B8B437669017CFC">
    <w:name w:val="163ACF22463E4F239B8B437669017CFC"/>
    <w:rsid w:val="0081393B"/>
  </w:style>
  <w:style w:type="paragraph" w:customStyle="1" w:styleId="A47C20ED1950489AB77DCCD78D0C0737">
    <w:name w:val="A47C20ED1950489AB77DCCD78D0C0737"/>
    <w:rsid w:val="0081393B"/>
  </w:style>
  <w:style w:type="paragraph" w:customStyle="1" w:styleId="74AF3DC464FB49479BFECA9553B3E330">
    <w:name w:val="74AF3DC464FB49479BFECA9553B3E330"/>
    <w:rsid w:val="0081393B"/>
  </w:style>
  <w:style w:type="paragraph" w:customStyle="1" w:styleId="9BDC683DEC1E4CC98F3D299667111E2B">
    <w:name w:val="9BDC683DEC1E4CC98F3D299667111E2B"/>
    <w:rsid w:val="0081393B"/>
  </w:style>
  <w:style w:type="paragraph" w:customStyle="1" w:styleId="2E6D2BB4233E4FCA88A15AFE5B36DEE8">
    <w:name w:val="2E6D2BB4233E4FCA88A15AFE5B36DEE8"/>
    <w:rsid w:val="0081393B"/>
  </w:style>
  <w:style w:type="paragraph" w:customStyle="1" w:styleId="7E8E132920CF4B7CB7BCAFCFC065E53A">
    <w:name w:val="7E8E132920CF4B7CB7BCAFCFC065E53A"/>
    <w:rsid w:val="0081393B"/>
  </w:style>
  <w:style w:type="paragraph" w:customStyle="1" w:styleId="238CD5F43FB44F67802B689B76C95124">
    <w:name w:val="238CD5F43FB44F67802B689B76C95124"/>
    <w:rsid w:val="0081393B"/>
  </w:style>
  <w:style w:type="paragraph" w:customStyle="1" w:styleId="7094FEA4A30A4EE7A534595FE40815D1">
    <w:name w:val="7094FEA4A30A4EE7A534595FE40815D1"/>
    <w:rsid w:val="0081393B"/>
  </w:style>
  <w:style w:type="paragraph" w:customStyle="1" w:styleId="6D3071ADF79F4EFF8D07165247F2F875">
    <w:name w:val="6D3071ADF79F4EFF8D07165247F2F875"/>
    <w:rsid w:val="0081393B"/>
  </w:style>
  <w:style w:type="paragraph" w:customStyle="1" w:styleId="CBB26F172DCB4599B8857C7584BDFC79">
    <w:name w:val="CBB26F172DCB4599B8857C7584BDFC79"/>
    <w:rsid w:val="0081393B"/>
  </w:style>
  <w:style w:type="paragraph" w:customStyle="1" w:styleId="6CD254621364497FA2E80861AD2C61AA">
    <w:name w:val="6CD254621364497FA2E80861AD2C61AA"/>
    <w:rsid w:val="0081393B"/>
  </w:style>
  <w:style w:type="paragraph" w:customStyle="1" w:styleId="FDB4B0BE586B48238B95025E7BB53CFE">
    <w:name w:val="FDB4B0BE586B48238B95025E7BB53CFE"/>
    <w:rsid w:val="0081393B"/>
  </w:style>
  <w:style w:type="paragraph" w:customStyle="1" w:styleId="E4FD8A783CF44A4F8B87B3AA87D0EC98">
    <w:name w:val="E4FD8A783CF44A4F8B87B3AA87D0EC98"/>
    <w:rsid w:val="00FF11A8"/>
  </w:style>
  <w:style w:type="paragraph" w:customStyle="1" w:styleId="1A1CE0B84E5F43E297C9D8D2AB94221B">
    <w:name w:val="1A1CE0B84E5F43E297C9D8D2AB94221B"/>
    <w:rsid w:val="00FF11A8"/>
  </w:style>
  <w:style w:type="paragraph" w:customStyle="1" w:styleId="13379040AB7944A693BF58823AC1A6F6">
    <w:name w:val="13379040AB7944A693BF58823AC1A6F6"/>
    <w:rsid w:val="00FF11A8"/>
  </w:style>
  <w:style w:type="paragraph" w:customStyle="1" w:styleId="3910A9B15F5042E998F0AA2FBABBC9C8">
    <w:name w:val="3910A9B15F5042E998F0AA2FBABBC9C8"/>
    <w:rsid w:val="00FF11A8"/>
  </w:style>
  <w:style w:type="paragraph" w:customStyle="1" w:styleId="7A5E8B6B104C46BFBEB2FA55A5FD7751">
    <w:name w:val="7A5E8B6B104C46BFBEB2FA55A5FD7751"/>
    <w:rsid w:val="00FF11A8"/>
  </w:style>
  <w:style w:type="paragraph" w:customStyle="1" w:styleId="78F07F3000C441A8932449101E7286D1">
    <w:name w:val="78F07F3000C441A8932449101E7286D1"/>
    <w:rsid w:val="00FF11A8"/>
  </w:style>
  <w:style w:type="paragraph" w:customStyle="1" w:styleId="50AC60BBD9874D0A8A6F60E2F7D0AAAD">
    <w:name w:val="50AC60BBD9874D0A8A6F60E2F7D0AAAD"/>
    <w:rsid w:val="00FF11A8"/>
  </w:style>
  <w:style w:type="paragraph" w:customStyle="1" w:styleId="7A101DC2B09743C1996E9D1D9FCEBDB2">
    <w:name w:val="7A101DC2B09743C1996E9D1D9FCEBDB2"/>
    <w:rsid w:val="00FF11A8"/>
  </w:style>
  <w:style w:type="paragraph" w:customStyle="1" w:styleId="1D27FF216A08441697C5F5DBF406FDF9">
    <w:name w:val="1D27FF216A08441697C5F5DBF406FDF9"/>
    <w:rsid w:val="00FF11A8"/>
  </w:style>
  <w:style w:type="paragraph" w:customStyle="1" w:styleId="DF96F0F3C5D74D0D883E3866983BF081">
    <w:name w:val="DF96F0F3C5D74D0D883E3866983BF081"/>
    <w:rsid w:val="00FF11A8"/>
  </w:style>
  <w:style w:type="paragraph" w:customStyle="1" w:styleId="61794164124D4959ACCF6818BE474F50">
    <w:name w:val="61794164124D4959ACCF6818BE474F50"/>
    <w:rsid w:val="00D05756"/>
  </w:style>
  <w:style w:type="paragraph" w:customStyle="1" w:styleId="BF379C0BD38D40BDB35FD50734317F0E">
    <w:name w:val="BF379C0BD38D40BDB35FD50734317F0E"/>
    <w:rsid w:val="00D05756"/>
  </w:style>
  <w:style w:type="paragraph" w:customStyle="1" w:styleId="7099E46C3F704C9B9D2BBA6E031F4BE1">
    <w:name w:val="7099E46C3F704C9B9D2BBA6E031F4BE1"/>
    <w:rsid w:val="00BA3902"/>
  </w:style>
  <w:style w:type="paragraph" w:customStyle="1" w:styleId="C497301D7E1B4E6FAFC89C84837E7979">
    <w:name w:val="C497301D7E1B4E6FAFC89C84837E7979"/>
    <w:rsid w:val="00BA3902"/>
  </w:style>
  <w:style w:type="paragraph" w:customStyle="1" w:styleId="9ABAB62A3DAF4F62AEB3839A48AB935F">
    <w:name w:val="9ABAB62A3DAF4F62AEB3839A48AB935F"/>
    <w:rsid w:val="00BA3902"/>
  </w:style>
  <w:style w:type="paragraph" w:customStyle="1" w:styleId="A3CFC331261D49949CC981C904601365">
    <w:name w:val="A3CFC331261D49949CC981C904601365"/>
    <w:rsid w:val="00BA3902"/>
  </w:style>
  <w:style w:type="paragraph" w:customStyle="1" w:styleId="60D2DCEA888A41778B9DF715DC01E01C">
    <w:name w:val="60D2DCEA888A41778B9DF715DC01E01C"/>
    <w:rsid w:val="00BA3902"/>
  </w:style>
  <w:style w:type="paragraph" w:customStyle="1" w:styleId="18BF2D38F92F44E4BC28FF3712779120">
    <w:name w:val="18BF2D38F92F44E4BC28FF3712779120"/>
    <w:rsid w:val="00BA3902"/>
  </w:style>
  <w:style w:type="paragraph" w:customStyle="1" w:styleId="F73EAE993B9F41739CB6605FB665DF37">
    <w:name w:val="F73EAE993B9F41739CB6605FB665DF37"/>
    <w:rsid w:val="00BA3902"/>
  </w:style>
  <w:style w:type="paragraph" w:customStyle="1" w:styleId="9C2D3DFCB0E2420A824B7D2734E6CE12">
    <w:name w:val="9C2D3DFCB0E2420A824B7D2734E6CE12"/>
    <w:rsid w:val="00BA3902"/>
  </w:style>
  <w:style w:type="paragraph" w:customStyle="1" w:styleId="5DA853290EEA4DD988D532A3E98D6A85">
    <w:name w:val="5DA853290EEA4DD988D532A3E98D6A85"/>
    <w:rsid w:val="00BA3902"/>
  </w:style>
  <w:style w:type="paragraph" w:customStyle="1" w:styleId="E8A7EEA74DBC43E5925F1FB70CE54B6B">
    <w:name w:val="E8A7EEA74DBC43E5925F1FB70CE54B6B"/>
    <w:rsid w:val="00050888"/>
  </w:style>
  <w:style w:type="paragraph" w:customStyle="1" w:styleId="DED07D598EF74EE9B256B3B640FEA24D">
    <w:name w:val="DED07D598EF74EE9B256B3B640FEA24D"/>
    <w:rsid w:val="00050888"/>
  </w:style>
  <w:style w:type="paragraph" w:customStyle="1" w:styleId="DA464D7C46DA4C6D8AA31CEEC5172971">
    <w:name w:val="DA464D7C46DA4C6D8AA31CEEC5172971"/>
    <w:rsid w:val="00050888"/>
  </w:style>
  <w:style w:type="paragraph" w:customStyle="1" w:styleId="1887B17EC33D492D8B879D0012C257C5">
    <w:name w:val="1887B17EC33D492D8B879D0012C257C5"/>
    <w:rsid w:val="00050888"/>
  </w:style>
  <w:style w:type="paragraph" w:customStyle="1" w:styleId="2F3330DC337A42C19F371454B050B6FB">
    <w:name w:val="2F3330DC337A42C19F371454B050B6FB"/>
    <w:rsid w:val="00050888"/>
  </w:style>
  <w:style w:type="paragraph" w:customStyle="1" w:styleId="124082C29D9C40C2B24F14971A6CB436">
    <w:name w:val="124082C29D9C40C2B24F14971A6CB436"/>
    <w:rsid w:val="00050888"/>
  </w:style>
  <w:style w:type="paragraph" w:customStyle="1" w:styleId="B479DF8A590B417E961380DA912B19C6">
    <w:name w:val="B479DF8A590B417E961380DA912B19C6"/>
    <w:rsid w:val="000379CC"/>
  </w:style>
  <w:style w:type="paragraph" w:customStyle="1" w:styleId="7043EB99626A443CA1F18F5898EC482E">
    <w:name w:val="7043EB99626A443CA1F18F5898EC482E"/>
    <w:rsid w:val="000379CC"/>
  </w:style>
  <w:style w:type="paragraph" w:customStyle="1" w:styleId="A0F91B70A5544DE2B58E76744EE27DED">
    <w:name w:val="A0F91B70A5544DE2B58E76744EE27DED"/>
    <w:rsid w:val="000379CC"/>
  </w:style>
  <w:style w:type="paragraph" w:customStyle="1" w:styleId="E3403500FBFA4986828E8213C2B0163A">
    <w:name w:val="E3403500FBFA4986828E8213C2B0163A"/>
    <w:rsid w:val="000379CC"/>
  </w:style>
  <w:style w:type="paragraph" w:customStyle="1" w:styleId="F578DAC15BF7429D996DCCEA85F2588B">
    <w:name w:val="F578DAC15BF7429D996DCCEA85F2588B"/>
    <w:rsid w:val="000379CC"/>
  </w:style>
  <w:style w:type="paragraph" w:customStyle="1" w:styleId="7E7FA424DCEC44F4B66C37EECC1F97D2">
    <w:name w:val="7E7FA424DCEC44F4B66C37EECC1F97D2"/>
    <w:rsid w:val="000379CC"/>
  </w:style>
  <w:style w:type="paragraph" w:customStyle="1" w:styleId="33DEFEA5ED5741C18D41D013601BEB96">
    <w:name w:val="33DEFEA5ED5741C18D41D013601BEB96"/>
    <w:rsid w:val="00A0554B"/>
  </w:style>
  <w:style w:type="paragraph" w:customStyle="1" w:styleId="7EE87F5BBB8B499A8D607A36A8C51F29">
    <w:name w:val="7EE87F5BBB8B499A8D607A36A8C51F29"/>
    <w:rsid w:val="00A0554B"/>
  </w:style>
  <w:style w:type="paragraph" w:customStyle="1" w:styleId="6FE21304B7244DCB950E08755B70D712">
    <w:name w:val="6FE21304B7244DCB950E08755B70D712"/>
    <w:rsid w:val="00A0554B"/>
  </w:style>
  <w:style w:type="paragraph" w:customStyle="1" w:styleId="2036E03F5B5D4D5C9C2D74427836055F">
    <w:name w:val="2036E03F5B5D4D5C9C2D74427836055F"/>
    <w:rsid w:val="00A0554B"/>
  </w:style>
  <w:style w:type="paragraph" w:customStyle="1" w:styleId="1B7A5F329436428395C8444ED80E70ED">
    <w:name w:val="1B7A5F329436428395C8444ED80E70ED"/>
    <w:rsid w:val="00A0554B"/>
  </w:style>
  <w:style w:type="paragraph" w:customStyle="1" w:styleId="1CBC51925FCB493DB0E0274812F63881">
    <w:name w:val="1CBC51925FCB493DB0E0274812F63881"/>
    <w:rsid w:val="00A0554B"/>
  </w:style>
  <w:style w:type="paragraph" w:customStyle="1" w:styleId="A38B1958B09E40678FB1C52906180F8C">
    <w:name w:val="A38B1958B09E40678FB1C52906180F8C"/>
    <w:rsid w:val="00CA7648"/>
  </w:style>
  <w:style w:type="paragraph" w:customStyle="1" w:styleId="D9964E89DB4A49F9A7DAB196D8CD7072">
    <w:name w:val="D9964E89DB4A49F9A7DAB196D8CD7072"/>
    <w:rsid w:val="00CA7648"/>
  </w:style>
  <w:style w:type="paragraph" w:customStyle="1" w:styleId="FFEDECDA868B445998260209D459467C">
    <w:name w:val="FFEDECDA868B445998260209D459467C"/>
    <w:rsid w:val="00CA7648"/>
  </w:style>
  <w:style w:type="paragraph" w:customStyle="1" w:styleId="BC3839F6E5EE4BBEB10DF21392698A35">
    <w:name w:val="BC3839F6E5EE4BBEB10DF21392698A35"/>
    <w:rsid w:val="00CA7648"/>
  </w:style>
  <w:style w:type="paragraph" w:customStyle="1" w:styleId="F725FADC2758491FB1654E84556F9C56">
    <w:name w:val="F725FADC2758491FB1654E84556F9C56"/>
    <w:rsid w:val="00CA7648"/>
  </w:style>
  <w:style w:type="paragraph" w:customStyle="1" w:styleId="A4B6C6AEA8214246892BDB029AC32E3F">
    <w:name w:val="A4B6C6AEA8214246892BDB029AC32E3F"/>
    <w:rsid w:val="00CA7648"/>
  </w:style>
  <w:style w:type="paragraph" w:customStyle="1" w:styleId="825289D163AD41B290E3D704D4C20EF2">
    <w:name w:val="825289D163AD41B290E3D704D4C20EF2"/>
    <w:rsid w:val="00CA7648"/>
  </w:style>
  <w:style w:type="paragraph" w:customStyle="1" w:styleId="B96737794E7A44EDBE35592DA98D8E90">
    <w:name w:val="B96737794E7A44EDBE35592DA98D8E90"/>
    <w:rsid w:val="00CA7648"/>
  </w:style>
  <w:style w:type="paragraph" w:customStyle="1" w:styleId="2987C22FAE114F4CB24D173F92024F5A">
    <w:name w:val="2987C22FAE114F4CB24D173F92024F5A"/>
    <w:rsid w:val="00CA7648"/>
  </w:style>
  <w:style w:type="paragraph" w:customStyle="1" w:styleId="EDC74AF7DCE44B52BC6875A41397218A">
    <w:name w:val="EDC74AF7DCE44B52BC6875A41397218A"/>
    <w:rsid w:val="00CA7648"/>
  </w:style>
  <w:style w:type="paragraph" w:customStyle="1" w:styleId="DBA16B33433D46419CBF19B0FADB9BEB">
    <w:name w:val="DBA16B33433D46419CBF19B0FADB9BEB"/>
    <w:rsid w:val="00CA7648"/>
  </w:style>
  <w:style w:type="paragraph" w:customStyle="1" w:styleId="EC8A592E4BAD41A0AB3E783808E56D58">
    <w:name w:val="EC8A592E4BAD41A0AB3E783808E56D58"/>
    <w:rsid w:val="00CA7648"/>
  </w:style>
  <w:style w:type="paragraph" w:customStyle="1" w:styleId="2AF1B18BA668465899907EB269F0B5C3">
    <w:name w:val="2AF1B18BA668465899907EB269F0B5C3"/>
    <w:rsid w:val="00CA7648"/>
  </w:style>
  <w:style w:type="paragraph" w:customStyle="1" w:styleId="9E56DBAAE8B14780842741FED86460E2">
    <w:name w:val="9E56DBAAE8B14780842741FED86460E2"/>
    <w:rsid w:val="00CA7648"/>
  </w:style>
  <w:style w:type="paragraph" w:customStyle="1" w:styleId="8C9A35B54B3D4A26AAE3E799792C31A2">
    <w:name w:val="8C9A35B54B3D4A26AAE3E799792C31A2"/>
    <w:rsid w:val="00CA7648"/>
  </w:style>
  <w:style w:type="paragraph" w:customStyle="1" w:styleId="C62C2631AAC34E83BC51A47EC3F2AABA">
    <w:name w:val="C62C2631AAC34E83BC51A47EC3F2AABA"/>
    <w:rsid w:val="00CA7648"/>
  </w:style>
  <w:style w:type="paragraph" w:customStyle="1" w:styleId="D6B749CA64AD41B6A9E14A732E213E2B">
    <w:name w:val="D6B749CA64AD41B6A9E14A732E213E2B"/>
    <w:rsid w:val="00DF2ABB"/>
  </w:style>
  <w:style w:type="paragraph" w:customStyle="1" w:styleId="636DF3BE87AA425E9782C3E3AFC6D04B">
    <w:name w:val="636DF3BE87AA425E9782C3E3AFC6D04B"/>
    <w:rsid w:val="00DF2ABB"/>
  </w:style>
  <w:style w:type="paragraph" w:customStyle="1" w:styleId="B38E71BAFFDA45009E8AF9D0EDDF6D06">
    <w:name w:val="B38E71BAFFDA45009E8AF9D0EDDF6D06"/>
    <w:rsid w:val="00524743"/>
  </w:style>
  <w:style w:type="paragraph" w:customStyle="1" w:styleId="E21460A1669C41CB8FA24861C6A93B22">
    <w:name w:val="E21460A1669C41CB8FA24861C6A93B22"/>
    <w:rsid w:val="00524743"/>
  </w:style>
  <w:style w:type="paragraph" w:customStyle="1" w:styleId="9BE05F932DE64BE8B7A2BBBC03E64FE4">
    <w:name w:val="9BE05F932DE64BE8B7A2BBBC03E64FE4"/>
    <w:rsid w:val="00524743"/>
  </w:style>
  <w:style w:type="paragraph" w:customStyle="1" w:styleId="B0BF93516DE7492FA84EA11409411239">
    <w:name w:val="B0BF93516DE7492FA84EA11409411239"/>
    <w:rsid w:val="00524743"/>
  </w:style>
  <w:style w:type="paragraph" w:customStyle="1" w:styleId="9DBEA4F955124D35A5337B157DD8A286">
    <w:name w:val="9DBEA4F955124D35A5337B157DD8A286"/>
    <w:rsid w:val="00524743"/>
  </w:style>
  <w:style w:type="paragraph" w:customStyle="1" w:styleId="EDC49ABF92BC42FBA85A24359FBD1B0D">
    <w:name w:val="EDC49ABF92BC42FBA85A24359FBD1B0D"/>
    <w:rsid w:val="00524743"/>
  </w:style>
  <w:style w:type="paragraph" w:customStyle="1" w:styleId="0184916D59FF493A8076A41780254D5E">
    <w:name w:val="0184916D59FF493A8076A41780254D5E"/>
    <w:rsid w:val="0083086E"/>
  </w:style>
  <w:style w:type="paragraph" w:customStyle="1" w:styleId="88B88A69EE0A46B39E343B274EE7A363">
    <w:name w:val="88B88A69EE0A46B39E343B274EE7A363"/>
    <w:rsid w:val="0083086E"/>
  </w:style>
  <w:style w:type="paragraph" w:customStyle="1" w:styleId="853C4575AE2740DD95B32BAF5AF21329">
    <w:name w:val="853C4575AE2740DD95B32BAF5AF21329"/>
    <w:rsid w:val="00D15F7C"/>
  </w:style>
  <w:style w:type="paragraph" w:customStyle="1" w:styleId="435183A52C6A428A8A0F4CC222CFE752">
    <w:name w:val="435183A52C6A428A8A0F4CC222CFE752"/>
    <w:rsid w:val="00D15F7C"/>
  </w:style>
  <w:style w:type="paragraph" w:customStyle="1" w:styleId="AB627B547E3D474E968CF95BDBBA1D88">
    <w:name w:val="AB627B547E3D474E968CF95BDBBA1D88"/>
    <w:rsid w:val="00DF5E26"/>
  </w:style>
  <w:style w:type="paragraph" w:customStyle="1" w:styleId="2B3CDD10DB6844238C418F337DE1C3EF">
    <w:name w:val="2B3CDD10DB6844238C418F337DE1C3EF"/>
    <w:rsid w:val="00DF5E26"/>
  </w:style>
  <w:style w:type="paragraph" w:customStyle="1" w:styleId="8861D75C3FD441588FB75B2D789053CB">
    <w:name w:val="8861D75C3FD441588FB75B2D789053CB"/>
    <w:rsid w:val="00DF5E26"/>
  </w:style>
  <w:style w:type="paragraph" w:customStyle="1" w:styleId="84199FB8B23A47F78CB2C287011FE588">
    <w:name w:val="84199FB8B23A47F78CB2C287011FE588"/>
    <w:rsid w:val="00DF5E26"/>
  </w:style>
  <w:style w:type="paragraph" w:customStyle="1" w:styleId="6FFAD542DE3A4DBFB9C1851F8ACC93BC">
    <w:name w:val="6FFAD542DE3A4DBFB9C1851F8ACC93BC"/>
    <w:rsid w:val="00DF5E26"/>
  </w:style>
  <w:style w:type="paragraph" w:customStyle="1" w:styleId="49E589B392F54A988B003A85350FDAF0">
    <w:name w:val="49E589B392F54A988B003A85350FDAF0"/>
    <w:rsid w:val="00DF5E26"/>
  </w:style>
  <w:style w:type="paragraph" w:customStyle="1" w:styleId="49748CF6E7CF4705AB2EDECBA9BAA1EC">
    <w:name w:val="49748CF6E7CF4705AB2EDECBA9BAA1EC"/>
    <w:rsid w:val="00D22C17"/>
  </w:style>
  <w:style w:type="paragraph" w:customStyle="1" w:styleId="5154EA8F05304721A4A6F60596744660">
    <w:name w:val="5154EA8F05304721A4A6F60596744660"/>
    <w:rsid w:val="00D22C17"/>
  </w:style>
  <w:style w:type="paragraph" w:customStyle="1" w:styleId="CEAC661343D24355A1DB9AFB267514CA">
    <w:name w:val="CEAC661343D24355A1DB9AFB267514CA"/>
    <w:rsid w:val="00930F58"/>
  </w:style>
  <w:style w:type="paragraph" w:customStyle="1" w:styleId="ED318AFCD0B04438A11B79748D230032">
    <w:name w:val="ED318AFCD0B04438A11B79748D230032"/>
    <w:rsid w:val="00930F58"/>
  </w:style>
  <w:style w:type="paragraph" w:customStyle="1" w:styleId="46D707DBF9A54AF1970674AA4378E91F">
    <w:name w:val="46D707DBF9A54AF1970674AA4378E91F"/>
    <w:rsid w:val="00463A49"/>
  </w:style>
  <w:style w:type="paragraph" w:customStyle="1" w:styleId="D68D8BF5FA7E48AA818BCF4B33014558">
    <w:name w:val="D68D8BF5FA7E48AA818BCF4B33014558"/>
    <w:rsid w:val="00463A49"/>
  </w:style>
  <w:style w:type="paragraph" w:customStyle="1" w:styleId="68DBF6DB9800466BBB9B681CF7E1D54F">
    <w:name w:val="68DBF6DB9800466BBB9B681CF7E1D54F"/>
    <w:rsid w:val="00463A49"/>
  </w:style>
  <w:style w:type="paragraph" w:customStyle="1" w:styleId="60B23B9DD4C74456A616DC9820965268">
    <w:name w:val="60B23B9DD4C74456A616DC9820965268"/>
    <w:rsid w:val="00463A49"/>
  </w:style>
  <w:style w:type="paragraph" w:customStyle="1" w:styleId="ACB7DDA456AE442CB9CFC9011027CE74">
    <w:name w:val="ACB7DDA456AE442CB9CFC9011027CE74"/>
    <w:rsid w:val="00463A49"/>
  </w:style>
  <w:style w:type="paragraph" w:customStyle="1" w:styleId="854E1DD512684750B023A3793945CFDD">
    <w:name w:val="854E1DD512684750B023A3793945CFDD"/>
    <w:rsid w:val="00463A49"/>
  </w:style>
  <w:style w:type="paragraph" w:customStyle="1" w:styleId="59B2AAE48B114D4DAF7F784B680872A5">
    <w:name w:val="59B2AAE48B114D4DAF7F784B680872A5"/>
    <w:rsid w:val="00A35C5A"/>
  </w:style>
  <w:style w:type="paragraph" w:customStyle="1" w:styleId="3A919982AB21466581F3E4DB771BEA71">
    <w:name w:val="3A919982AB21466581F3E4DB771BEA71"/>
    <w:rsid w:val="00A35C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CEA55-6439-49C5-AB1D-446E76DB2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317560B1</Template>
  <TotalTime>2</TotalTime>
  <Pages>2</Pages>
  <Words>413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2019-06-12T07:48:00Z</cp:lastPrinted>
  <dcterms:created xsi:type="dcterms:W3CDTF">2019-06-12T07:50:00Z</dcterms:created>
  <dcterms:modified xsi:type="dcterms:W3CDTF">2019-06-12T07:52:00Z</dcterms:modified>
</cp:coreProperties>
</file>