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8446C" w:rsidRPr="008724A9" w:rsidRDefault="0008446C" w:rsidP="0008446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C2BB18DB67C4406F942CCAA21607C4C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392F6FA5B33945EBB22E23B7430CAEBA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Pr="0008446C">
                                        <w:rPr>
                                          <w:sz w:val="18"/>
                                          <w:szCs w:val="18"/>
                                        </w:rPr>
                                        <w:t>KUCBX00T0KV2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08446C" w:rsidRPr="008724A9" w:rsidRDefault="0008446C" w:rsidP="0008446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C2BB18DB67C4406F942CCAA21607C4CD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392F6FA5B33945EBB22E23B7430CAEBA"/>
                                </w:placeholder>
                                <w:text/>
                              </w:sdtPr>
                              <w:sdtContent>
                                <w:r w:rsidRPr="0008446C">
                                  <w:rPr>
                                    <w:sz w:val="18"/>
                                    <w:szCs w:val="18"/>
                                  </w:rPr>
                                  <w:t>KUCBX00T0KV2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1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B20F74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08446C">
                  <w:t>61482</w:t>
                </w:r>
                <w:r w:rsidR="00D6178C" w:rsidRPr="002A6446">
                  <w:t>/2019</w:t>
                </w:r>
              </w:sdtContent>
            </w:sdt>
            <w:bookmarkEnd w:id="1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2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106BDD">
                  <w:t xml:space="preserve"> 61466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2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E27B5A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28</w:t>
            </w:r>
            <w:r w:rsidR="002A6446" w:rsidRPr="002A6446">
              <w:t xml:space="preserve">. </w:t>
            </w:r>
            <w:r w:rsidR="00D45BA9">
              <w:t>5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</w:t>
      </w:r>
      <w:r w:rsidR="00E27B5A">
        <w:rPr>
          <w:b/>
          <w:bCs/>
        </w:rPr>
        <w:t>Zeman</w:t>
      </w:r>
      <w:r w:rsidRPr="00605182">
        <w:rPr>
          <w:b/>
          <w:bCs/>
        </w:rPr>
        <w:t xml:space="preserve">  </w:t>
      </w:r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r w:rsidR="00E27B5A">
        <w:rPr>
          <w:rFonts w:eastAsia="Times New Roman"/>
          <w:b/>
          <w:bCs/>
          <w:szCs w:val="22"/>
        </w:rPr>
        <w:t>Zeman na období 2019 – 2028</w:t>
      </w:r>
      <w:r w:rsidRPr="00605182">
        <w:rPr>
          <w:rFonts w:eastAsia="Times New Roman"/>
          <w:b/>
          <w:bCs/>
          <w:szCs w:val="22"/>
        </w:rPr>
        <w:t>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nebo jsou k nahlédnutí na Obecním úřadě</w:t>
      </w:r>
      <w:r w:rsidR="005E6657">
        <w:rPr>
          <w:rFonts w:eastAsia="Times New Roman"/>
          <w:szCs w:val="24"/>
        </w:rPr>
        <w:t xml:space="preserve"> </w:t>
      </w:r>
      <w:r w:rsidR="00E27B5A">
        <w:rPr>
          <w:rFonts w:eastAsia="Times New Roman"/>
          <w:szCs w:val="24"/>
        </w:rPr>
        <w:t>Nadějkov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E6657" w:rsidRDefault="005E6657" w:rsidP="005E6657">
      <w:pPr>
        <w:pStyle w:val="KUseznamsodsazenim"/>
        <w:numPr>
          <w:ilvl w:val="0"/>
          <w:numId w:val="0"/>
        </w:numPr>
        <w:ind w:left="697"/>
      </w:pPr>
    </w:p>
    <w:p w:rsidR="005E6657" w:rsidRPr="005E6657" w:rsidRDefault="005E6657" w:rsidP="005E6657">
      <w:pPr>
        <w:pStyle w:val="KUseznamsodsazenim"/>
        <w:numPr>
          <w:ilvl w:val="0"/>
          <w:numId w:val="0"/>
        </w:numPr>
        <w:ind w:left="697"/>
      </w:pPr>
    </w:p>
    <w:p w:rsidR="0059086F" w:rsidRPr="00605182" w:rsidRDefault="00774A8C" w:rsidP="00397B0C">
      <w:pPr>
        <w:pStyle w:val="KUNadpis4RozdelUcastniciDotcorgnavedomi"/>
        <w:rPr>
          <w:b/>
        </w:rPr>
      </w:pPr>
      <w:r w:rsidRPr="00605182">
        <w:rPr>
          <w:b/>
        </w:rPr>
        <w:lastRenderedPageBreak/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 xml:space="preserve">Obec </w:t>
      </w:r>
      <w:r w:rsidR="00E27B5A">
        <w:rPr>
          <w:rFonts w:ascii="Tahoma" w:hAnsi="Tahoma" w:cs="Tahoma"/>
          <w:sz w:val="20"/>
          <w:szCs w:val="20"/>
        </w:rPr>
        <w:t xml:space="preserve">Nadějkov, </w:t>
      </w:r>
      <w:r w:rsidR="00E27B5A" w:rsidRPr="00E27B5A">
        <w:rPr>
          <w:rFonts w:ascii="Tahoma" w:hAnsi="Tahoma" w:cs="Tahoma"/>
          <w:color w:val="222222"/>
          <w:sz w:val="20"/>
          <w:szCs w:val="20"/>
        </w:rPr>
        <w:t>Náměstí Prokopa Chocholouška 6</w:t>
      </w:r>
      <w:r w:rsidR="00E27B5A">
        <w:rPr>
          <w:rFonts w:ascii="Tahoma" w:hAnsi="Tahoma" w:cs="Tahoma"/>
          <w:color w:val="222222"/>
          <w:sz w:val="20"/>
          <w:szCs w:val="20"/>
        </w:rPr>
        <w:t xml:space="preserve">, </w:t>
      </w:r>
      <w:r w:rsidR="00E27B5A" w:rsidRPr="00E27B5A">
        <w:rPr>
          <w:rFonts w:ascii="Tahoma" w:hAnsi="Tahoma" w:cs="Tahoma"/>
          <w:color w:val="222222"/>
          <w:sz w:val="20"/>
          <w:szCs w:val="20"/>
        </w:rPr>
        <w:t>398 52 Nadějkov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0C698C" w:rsidRPr="007E467C" w:rsidRDefault="000C698C" w:rsidP="000C698C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bookmarkStart w:id="3" w:name="_GoBack"/>
      <w:bookmarkEnd w:id="3"/>
      <w:r w:rsidRPr="007E467C"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0C698C" w:rsidRPr="00E27B5A" w:rsidRDefault="000C698C" w:rsidP="00A724BF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0C698C" w:rsidRPr="00E27B5A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F74" w:rsidRDefault="00B20F74">
      <w:r>
        <w:separator/>
      </w:r>
    </w:p>
  </w:endnote>
  <w:endnote w:type="continuationSeparator" w:id="0">
    <w:p w:rsidR="00B20F74" w:rsidRDefault="00B20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13DF6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13DF6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F74" w:rsidRDefault="00B20F74">
      <w:r>
        <w:separator/>
      </w:r>
    </w:p>
  </w:footnote>
  <w:footnote w:type="continuationSeparator" w:id="0">
    <w:p w:rsidR="00B20F74" w:rsidRDefault="00B20F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1570561312"/>
              <w:placeholder>
                <w:docPart w:val="F609274426C84443A56C4E339E7C30BE"/>
              </w:placeholder>
              <w:text/>
            </w:sdtPr>
            <w:sdtEndPr/>
            <w:sdtContent>
              <w:r w:rsidR="000C698C" w:rsidRPr="002A6446">
                <w:t xml:space="preserve">KUJCK </w:t>
              </w:r>
              <w:r w:rsidR="000C698C">
                <w:t>61466</w:t>
              </w:r>
              <w:r w:rsidR="000C698C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1815020847"/>
              <w:placeholder>
                <w:docPart w:val="04EDF388A10F4C1185B465469D6C88E8"/>
              </w:placeholder>
              <w:text/>
            </w:sdtPr>
            <w:sdtEndPr/>
            <w:sdtContent>
              <w:r w:rsidR="000C698C" w:rsidRPr="002A6446">
                <w:t>OZZL</w:t>
              </w:r>
              <w:r w:rsidR="000C698C">
                <w:t xml:space="preserve"> 61466/2019</w:t>
              </w:r>
              <w:r w:rsidR="000C698C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746A1"/>
    <w:rsid w:val="000758E5"/>
    <w:rsid w:val="0008446C"/>
    <w:rsid w:val="000A559D"/>
    <w:rsid w:val="000A6072"/>
    <w:rsid w:val="000B5DD7"/>
    <w:rsid w:val="000B6FA9"/>
    <w:rsid w:val="000C0C7C"/>
    <w:rsid w:val="000C639D"/>
    <w:rsid w:val="000C698C"/>
    <w:rsid w:val="000D27BA"/>
    <w:rsid w:val="000E25E2"/>
    <w:rsid w:val="001007DB"/>
    <w:rsid w:val="00106BDD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B5F87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A36"/>
    <w:rsid w:val="00621C55"/>
    <w:rsid w:val="00630B9D"/>
    <w:rsid w:val="00656A38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61915"/>
    <w:rsid w:val="008724A9"/>
    <w:rsid w:val="008901E5"/>
    <w:rsid w:val="008A772C"/>
    <w:rsid w:val="008B4D70"/>
    <w:rsid w:val="008B7D44"/>
    <w:rsid w:val="008D4C31"/>
    <w:rsid w:val="008E421A"/>
    <w:rsid w:val="00900512"/>
    <w:rsid w:val="00911211"/>
    <w:rsid w:val="00913DF6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0F74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5AD8"/>
    <w:rsid w:val="00FA20BC"/>
    <w:rsid w:val="00FA41B3"/>
    <w:rsid w:val="00FB1346"/>
    <w:rsid w:val="00FD1F32"/>
    <w:rsid w:val="00FE2515"/>
    <w:rsid w:val="00FE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609274426C84443A56C4E339E7C30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10B371-DB72-4811-A754-C58AC231C746}"/>
      </w:docPartPr>
      <w:docPartBody>
        <w:p w:rsidR="00FA2B68" w:rsidRDefault="00DF5E26" w:rsidP="00DF5E26">
          <w:pPr>
            <w:pStyle w:val="F609274426C84443A56C4E339E7C30BE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4EDF388A10F4C1185B465469D6C88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764E32-7F63-4C58-954D-E01EC9040E43}"/>
      </w:docPartPr>
      <w:docPartBody>
        <w:p w:rsidR="00FA2B68" w:rsidRDefault="00DF5E26" w:rsidP="00DF5E26">
          <w:pPr>
            <w:pStyle w:val="04EDF388A10F4C1185B465469D6C88E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BB18DB67C4406F942CCAA21607C4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1AB166-F5A0-4E2C-8189-D00204AA0DCA}"/>
      </w:docPartPr>
      <w:docPartBody>
        <w:p w:rsidR="00FA2B68" w:rsidRDefault="00DF5E26" w:rsidP="00DF5E26">
          <w:pPr>
            <w:pStyle w:val="C2BB18DB67C4406F942CCAA21607C4C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92F6FA5B33945EBB22E23B7430CAE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89EDF4-6F30-4EB2-BC13-1FCB7A88C765}"/>
      </w:docPartPr>
      <w:docPartBody>
        <w:p w:rsidR="00FA2B68" w:rsidRDefault="00DF5E26" w:rsidP="00DF5E26">
          <w:pPr>
            <w:pStyle w:val="392F6FA5B33945EBB22E23B7430CAEBA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83D18"/>
    <w:rsid w:val="001C6CD2"/>
    <w:rsid w:val="001D06DB"/>
    <w:rsid w:val="00287D5A"/>
    <w:rsid w:val="002D5B9C"/>
    <w:rsid w:val="003A4B9A"/>
    <w:rsid w:val="003F36BC"/>
    <w:rsid w:val="004D4456"/>
    <w:rsid w:val="00522ED4"/>
    <w:rsid w:val="00524743"/>
    <w:rsid w:val="00551A06"/>
    <w:rsid w:val="005561A9"/>
    <w:rsid w:val="00574DF8"/>
    <w:rsid w:val="006A2362"/>
    <w:rsid w:val="00735201"/>
    <w:rsid w:val="007720D4"/>
    <w:rsid w:val="00786672"/>
    <w:rsid w:val="007E04DA"/>
    <w:rsid w:val="0081393B"/>
    <w:rsid w:val="0083086E"/>
    <w:rsid w:val="00847954"/>
    <w:rsid w:val="00856DAB"/>
    <w:rsid w:val="0090621A"/>
    <w:rsid w:val="009F401C"/>
    <w:rsid w:val="00A0554B"/>
    <w:rsid w:val="00A26C2D"/>
    <w:rsid w:val="00A27F3B"/>
    <w:rsid w:val="00AA65F1"/>
    <w:rsid w:val="00B319AC"/>
    <w:rsid w:val="00BA3902"/>
    <w:rsid w:val="00C372E4"/>
    <w:rsid w:val="00CA7648"/>
    <w:rsid w:val="00CB39DC"/>
    <w:rsid w:val="00CE4A25"/>
    <w:rsid w:val="00CE5AA3"/>
    <w:rsid w:val="00CE5F01"/>
    <w:rsid w:val="00D05756"/>
    <w:rsid w:val="00D15F7C"/>
    <w:rsid w:val="00D462B4"/>
    <w:rsid w:val="00DF2ABB"/>
    <w:rsid w:val="00DF508D"/>
    <w:rsid w:val="00DF5E26"/>
    <w:rsid w:val="00E92B01"/>
    <w:rsid w:val="00F802A0"/>
    <w:rsid w:val="00FA2B68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F5E26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AB627B547E3D474E968CF95BDBBA1D88">
    <w:name w:val="AB627B547E3D474E968CF95BDBBA1D88"/>
    <w:rsid w:val="00DF5E26"/>
  </w:style>
  <w:style w:type="paragraph" w:customStyle="1" w:styleId="2B3CDD10DB6844238C418F337DE1C3EF">
    <w:name w:val="2B3CDD10DB6844238C418F337DE1C3EF"/>
    <w:rsid w:val="00DF5E26"/>
  </w:style>
  <w:style w:type="paragraph" w:customStyle="1" w:styleId="8861D75C3FD441588FB75B2D789053CB">
    <w:name w:val="8861D75C3FD441588FB75B2D789053CB"/>
    <w:rsid w:val="00DF5E26"/>
  </w:style>
  <w:style w:type="paragraph" w:customStyle="1" w:styleId="84199FB8B23A47F78CB2C287011FE588">
    <w:name w:val="84199FB8B23A47F78CB2C287011FE588"/>
    <w:rsid w:val="00DF5E26"/>
  </w:style>
  <w:style w:type="paragraph" w:customStyle="1" w:styleId="6FFAD542DE3A4DBFB9C1851F8ACC93BC">
    <w:name w:val="6FFAD542DE3A4DBFB9C1851F8ACC93BC"/>
    <w:rsid w:val="00DF5E26"/>
  </w:style>
  <w:style w:type="paragraph" w:customStyle="1" w:styleId="49E589B392F54A988B003A85350FDAF0">
    <w:name w:val="49E589B392F54A988B003A85350FDAF0"/>
    <w:rsid w:val="00DF5E26"/>
  </w:style>
  <w:style w:type="paragraph" w:customStyle="1" w:styleId="2C929A1A5DD4451F8227E441E5D56034">
    <w:name w:val="2C929A1A5DD4451F8227E441E5D56034"/>
    <w:rsid w:val="00DF5E26"/>
  </w:style>
  <w:style w:type="paragraph" w:customStyle="1" w:styleId="25C3595D5AE74F7092C0D5FDAD657A14">
    <w:name w:val="25C3595D5AE74F7092C0D5FDAD657A14"/>
    <w:rsid w:val="00DF5E26"/>
  </w:style>
  <w:style w:type="paragraph" w:customStyle="1" w:styleId="C71A59E323A344179E581981C9BF54C0">
    <w:name w:val="C71A59E323A344179E581981C9BF54C0"/>
    <w:rsid w:val="00DF5E26"/>
  </w:style>
  <w:style w:type="paragraph" w:customStyle="1" w:styleId="F609274426C84443A56C4E339E7C30BE">
    <w:name w:val="F609274426C84443A56C4E339E7C30BE"/>
    <w:rsid w:val="00DF5E26"/>
  </w:style>
  <w:style w:type="paragraph" w:customStyle="1" w:styleId="04EDF388A10F4C1185B465469D6C88E8">
    <w:name w:val="04EDF388A10F4C1185B465469D6C88E8"/>
    <w:rsid w:val="00DF5E26"/>
  </w:style>
  <w:style w:type="paragraph" w:customStyle="1" w:styleId="A7869FA375C04A469B5D991FE1086480">
    <w:name w:val="A7869FA375C04A469B5D991FE1086480"/>
    <w:rsid w:val="00DF5E26"/>
  </w:style>
  <w:style w:type="paragraph" w:customStyle="1" w:styleId="C2BB18DB67C4406F942CCAA21607C4CD">
    <w:name w:val="C2BB18DB67C4406F942CCAA21607C4CD"/>
    <w:rsid w:val="00DF5E26"/>
  </w:style>
  <w:style w:type="paragraph" w:customStyle="1" w:styleId="392F6FA5B33945EBB22E23B7430CAEBA">
    <w:name w:val="392F6FA5B33945EBB22E23B7430CAEBA"/>
    <w:rsid w:val="00DF5E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4A2B6-5D12-4932-A23E-969BF341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BCDB8B65</Template>
  <TotalTime>2</TotalTime>
  <Pages>2</Pages>
  <Words>412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2019-05-28T06:11:00Z</cp:lastPrinted>
  <dcterms:created xsi:type="dcterms:W3CDTF">2019-05-28T06:16:00Z</dcterms:created>
  <dcterms:modified xsi:type="dcterms:W3CDTF">2019-05-28T06:57:00Z</dcterms:modified>
</cp:coreProperties>
</file>