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B0462" w:rsidRPr="008724A9" w:rsidRDefault="004B0462" w:rsidP="004B0462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EE72BCA84138475491E0050DB0B82DB7"/>
                                      </w:placeholder>
                                      <w:text/>
                                    </w:sdtPr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0D06966F740B4C768CB7EA51539DC42D"/>
                                      </w:placeholder>
                                      <w:text/>
                                    </w:sdtPr>
                                    <w:sdtContent>
                                      <w:r w:rsidRPr="004B0462">
                                        <w:rPr>
                                          <w:sz w:val="18"/>
                                          <w:szCs w:val="18"/>
                                        </w:rPr>
                                        <w:t>KUCBX00SXDWU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4B0462" w:rsidRPr="008724A9" w:rsidRDefault="004B0462" w:rsidP="004B0462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EE72BCA84138475491E0050DB0B82DB7"/>
                                </w:placeholder>
                                <w:text/>
                              </w:sdtPr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0D06966F740B4C768CB7EA51539DC42D"/>
                                </w:placeholder>
                                <w:text/>
                              </w:sdtPr>
                              <w:sdtContent>
                                <w:r w:rsidRPr="004B0462">
                                  <w:rPr>
                                    <w:sz w:val="18"/>
                                    <w:szCs w:val="18"/>
                                  </w:rPr>
                                  <w:t>KUCBX00SXDWU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78437F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4B0462">
                  <w:t>57567</w:t>
                </w:r>
                <w:r w:rsidR="00D6178C" w:rsidRPr="002A644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95336D">
                  <w:t xml:space="preserve"> 57565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  <w:bookmarkStart w:id="4" w:name="_GoBack"/>
            <w:bookmarkEnd w:id="4"/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605182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16</w:t>
            </w:r>
            <w:r w:rsidR="002A6446" w:rsidRPr="002A6446">
              <w:t xml:space="preserve">. </w:t>
            </w:r>
            <w:r w:rsidR="00D45BA9">
              <w:t>5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605182" w:rsidRPr="00605182" w:rsidRDefault="00605182" w:rsidP="00605182">
      <w:r w:rsidRPr="00605182">
        <w:rPr>
          <w:b/>
          <w:bCs/>
        </w:rPr>
        <w:t xml:space="preserve">Plán péče pro přírodní památku Velký </w:t>
      </w:r>
      <w:proofErr w:type="spellStart"/>
      <w:r w:rsidRPr="00605182">
        <w:rPr>
          <w:b/>
          <w:bCs/>
        </w:rPr>
        <w:t>Potočný</w:t>
      </w:r>
      <w:proofErr w:type="spellEnd"/>
      <w:r w:rsidRPr="00605182">
        <w:rPr>
          <w:b/>
          <w:bCs/>
        </w:rPr>
        <w:t xml:space="preserve">  </w:t>
      </w:r>
    </w:p>
    <w:p w:rsidR="002A6446" w:rsidRDefault="002A6446" w:rsidP="002A6446">
      <w:pPr>
        <w:rPr>
          <w:b/>
          <w:bCs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605182" w:rsidRPr="00605182" w:rsidRDefault="00605182" w:rsidP="00605182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605182" w:rsidRDefault="00605182" w:rsidP="00605182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památku Velký </w:t>
      </w:r>
      <w:proofErr w:type="spellStart"/>
      <w:r w:rsidRPr="00605182">
        <w:rPr>
          <w:rFonts w:eastAsia="Times New Roman"/>
          <w:b/>
          <w:bCs/>
          <w:szCs w:val="22"/>
        </w:rPr>
        <w:t>Potočný</w:t>
      </w:r>
      <w:proofErr w:type="spellEnd"/>
      <w:r w:rsidRPr="00605182">
        <w:rPr>
          <w:rFonts w:eastAsia="Times New Roman"/>
          <w:b/>
          <w:bCs/>
          <w:szCs w:val="22"/>
        </w:rPr>
        <w:t xml:space="preserve"> na období 2019 – 2028.</w:t>
      </w:r>
    </w:p>
    <w:p w:rsidR="00605182" w:rsidRPr="00605182" w:rsidRDefault="00605182" w:rsidP="00605182">
      <w:pPr>
        <w:rPr>
          <w:rFonts w:eastAsia="Times New Roman"/>
          <w:b/>
          <w:bCs/>
          <w:szCs w:val="22"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nebo jsou k nahlédnutí na Obecním úřadě</w:t>
      </w:r>
      <w:r>
        <w:rPr>
          <w:rFonts w:eastAsia="Times New Roman"/>
          <w:szCs w:val="24"/>
        </w:rPr>
        <w:t xml:space="preserve"> Kestřany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2A6446">
      <w:pPr>
        <w:rPr>
          <w:b/>
          <w:bCs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>Ing. Zdeněk Klimeš</w:t>
      </w: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394C21" w:rsidRPr="00605182" w:rsidRDefault="00394C21" w:rsidP="00397B0C">
      <w:pPr>
        <w:pStyle w:val="KUNadpis4RozdelUcastniciDotcorgnavedomi"/>
        <w:rPr>
          <w:b/>
        </w:rPr>
      </w:pPr>
    </w:p>
    <w:p w:rsidR="002A6446" w:rsidRPr="00605182" w:rsidRDefault="002A6446" w:rsidP="00397B0C">
      <w:pPr>
        <w:pStyle w:val="KUNadpis4RozdelUcastniciDotcorgnavedomi"/>
        <w:rPr>
          <w:b/>
        </w:rPr>
      </w:pPr>
    </w:p>
    <w:p w:rsidR="00A724BF" w:rsidRPr="00A724BF" w:rsidRDefault="00A724BF" w:rsidP="00A724BF">
      <w:pPr>
        <w:pStyle w:val="KUseznamsodsazenim"/>
        <w:numPr>
          <w:ilvl w:val="0"/>
          <w:numId w:val="0"/>
        </w:numPr>
        <w:ind w:left="697"/>
      </w:pPr>
    </w:p>
    <w:p w:rsidR="00605182" w:rsidRDefault="00605182" w:rsidP="00397B0C">
      <w:pPr>
        <w:pStyle w:val="KUNadpis4RozdelUcastniciDotcorgnavedomi"/>
        <w:rPr>
          <w:b/>
        </w:rPr>
      </w:pPr>
    </w:p>
    <w:p w:rsidR="0059086F" w:rsidRPr="00605182" w:rsidRDefault="00774A8C" w:rsidP="00397B0C">
      <w:pPr>
        <w:pStyle w:val="KUNadpis4RozdelUcastniciDotcorgnavedomi"/>
        <w:rPr>
          <w:b/>
        </w:rPr>
      </w:pPr>
      <w:r w:rsidRPr="00605182">
        <w:rPr>
          <w:b/>
        </w:rPr>
        <w:t>Rozdělovník</w:t>
      </w:r>
    </w:p>
    <w:p w:rsidR="00394C21" w:rsidRPr="00605182" w:rsidRDefault="00394C21" w:rsidP="00394C21">
      <w:pPr>
        <w:rPr>
          <w:b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 xml:space="preserve">Obec Kestřany, </w:t>
      </w:r>
      <w:r>
        <w:rPr>
          <w:rFonts w:ascii="Tahoma" w:hAnsi="Tahoma" w:cs="Tahoma"/>
          <w:sz w:val="20"/>
          <w:szCs w:val="20"/>
        </w:rPr>
        <w:t xml:space="preserve">Kestřany 136, 398 21 </w:t>
      </w:r>
      <w:r w:rsidRPr="00605182">
        <w:rPr>
          <w:rFonts w:ascii="Tahoma" w:hAnsi="Tahoma" w:cs="Tahoma"/>
          <w:sz w:val="20"/>
          <w:szCs w:val="20"/>
        </w:rPr>
        <w:t>Kestřany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7E467C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2"/>
        </w:rPr>
      </w:pPr>
      <w:r w:rsidRPr="00605182">
        <w:rPr>
          <w:rFonts w:ascii="Tahoma" w:hAnsi="Tahoma" w:cs="Tahoma"/>
          <w:sz w:val="20"/>
          <w:szCs w:val="22"/>
        </w:rPr>
        <w:t>Agentura ochrany přírody a kraji</w:t>
      </w:r>
      <w:r w:rsidR="00D62C01">
        <w:rPr>
          <w:rFonts w:ascii="Tahoma" w:hAnsi="Tahoma" w:cs="Tahoma"/>
          <w:sz w:val="20"/>
          <w:szCs w:val="22"/>
        </w:rPr>
        <w:t>ny ČR, Kaplanova 1931/1, 148 00</w:t>
      </w:r>
      <w:r w:rsidRPr="00605182">
        <w:rPr>
          <w:rFonts w:ascii="Tahoma" w:hAnsi="Tahoma" w:cs="Tahoma"/>
          <w:sz w:val="20"/>
          <w:szCs w:val="22"/>
        </w:rPr>
        <w:t xml:space="preserve"> Praha – Chodov </w:t>
      </w:r>
      <w:r>
        <w:rPr>
          <w:rFonts w:ascii="Tahoma" w:hAnsi="Tahoma" w:cs="Tahoma"/>
          <w:sz w:val="20"/>
          <w:szCs w:val="22"/>
        </w:rPr>
        <w:t>(DS)</w:t>
      </w:r>
      <w:r w:rsidRPr="00605182">
        <w:rPr>
          <w:rFonts w:ascii="Tahoma" w:hAnsi="Tahoma" w:cs="Tahoma"/>
          <w:sz w:val="20"/>
          <w:szCs w:val="22"/>
        </w:rPr>
        <w:t xml:space="preserve">    </w:t>
      </w:r>
    </w:p>
    <w:p w:rsidR="007E467C" w:rsidRPr="007E467C" w:rsidRDefault="007E467C" w:rsidP="007E467C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7E467C">
        <w:rPr>
          <w:rFonts w:ascii="Tahoma" w:hAnsi="Tahoma" w:cs="Tahoma"/>
          <w:sz w:val="20"/>
          <w:szCs w:val="20"/>
        </w:rPr>
        <w:t>Automat</w:t>
      </w:r>
      <w:r w:rsidRPr="007E467C">
        <w:rPr>
          <w:rFonts w:ascii="Tahoma" w:hAnsi="Tahoma" w:cs="Tahoma"/>
          <w:sz w:val="20"/>
          <w:szCs w:val="20"/>
        </w:rPr>
        <w:t xml:space="preserve"> PVS (Ministerstvo vnitra), náměstí Hrdinů 3/1634, 140 21 Praha 4 (DS)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2"/>
        </w:rPr>
      </w:pPr>
      <w:r w:rsidRPr="00605182">
        <w:rPr>
          <w:rFonts w:ascii="Tahoma" w:hAnsi="Tahoma" w:cs="Tahoma"/>
          <w:sz w:val="20"/>
          <w:szCs w:val="22"/>
        </w:rPr>
        <w:t xml:space="preserve"> 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A724BF" w:rsidRPr="00605182" w:rsidRDefault="00A724BF" w:rsidP="00A724BF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A724BF" w:rsidRPr="00605182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37F" w:rsidRDefault="0078437F">
      <w:r>
        <w:separator/>
      </w:r>
    </w:p>
  </w:endnote>
  <w:endnote w:type="continuationSeparator" w:id="0">
    <w:p w:rsidR="0078437F" w:rsidRDefault="00784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7E467C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7E467C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37F" w:rsidRDefault="0078437F">
      <w:r>
        <w:separator/>
      </w:r>
    </w:p>
  </w:footnote>
  <w:footnote w:type="continuationSeparator" w:id="0">
    <w:p w:rsidR="0078437F" w:rsidRDefault="00784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1698273520"/>
              <w:placeholder>
                <w:docPart w:val="51B76E851BD5466483FF6A44AE1494CF"/>
              </w:placeholder>
              <w:text/>
            </w:sdtPr>
            <w:sdtContent>
              <w:r w:rsidR="007E467C" w:rsidRPr="002A6446">
                <w:t xml:space="preserve">KUJCK </w:t>
              </w:r>
              <w:r w:rsidR="007E467C">
                <w:t>57565</w:t>
              </w:r>
              <w:r w:rsidR="007E467C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655887543"/>
              <w:placeholder>
                <w:docPart w:val="E19DDB742C0941DAA9EFBA0D6525CE87"/>
              </w:placeholder>
              <w:text/>
            </w:sdtPr>
            <w:sdtContent>
              <w:r w:rsidR="007E467C" w:rsidRPr="002A6446">
                <w:t>OZZL</w:t>
              </w:r>
              <w:r w:rsidR="007E467C">
                <w:t xml:space="preserve"> 57565/2019</w:t>
              </w:r>
              <w:r w:rsidR="007E467C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117CA"/>
    <w:rsid w:val="00023744"/>
    <w:rsid w:val="00025456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14B7D"/>
    <w:rsid w:val="0011696C"/>
    <w:rsid w:val="001248A0"/>
    <w:rsid w:val="001400F0"/>
    <w:rsid w:val="00163E58"/>
    <w:rsid w:val="00193D75"/>
    <w:rsid w:val="001D61F5"/>
    <w:rsid w:val="001D688A"/>
    <w:rsid w:val="001F2A38"/>
    <w:rsid w:val="001F6302"/>
    <w:rsid w:val="00203B84"/>
    <w:rsid w:val="00227B70"/>
    <w:rsid w:val="00233CA2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E086D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5256"/>
    <w:rsid w:val="00397B0C"/>
    <w:rsid w:val="003C2227"/>
    <w:rsid w:val="003E7C69"/>
    <w:rsid w:val="003F0415"/>
    <w:rsid w:val="003F10A2"/>
    <w:rsid w:val="00403E82"/>
    <w:rsid w:val="004239F5"/>
    <w:rsid w:val="004325F7"/>
    <w:rsid w:val="004338EB"/>
    <w:rsid w:val="004565D4"/>
    <w:rsid w:val="00474D45"/>
    <w:rsid w:val="0047701A"/>
    <w:rsid w:val="00484011"/>
    <w:rsid w:val="004B0462"/>
    <w:rsid w:val="004B4788"/>
    <w:rsid w:val="004B64D1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605182"/>
    <w:rsid w:val="00615A36"/>
    <w:rsid w:val="00630B9D"/>
    <w:rsid w:val="006608D1"/>
    <w:rsid w:val="006836AB"/>
    <w:rsid w:val="00687D38"/>
    <w:rsid w:val="006A479C"/>
    <w:rsid w:val="006C6B4F"/>
    <w:rsid w:val="006E090A"/>
    <w:rsid w:val="006E34A6"/>
    <w:rsid w:val="006E4108"/>
    <w:rsid w:val="00707077"/>
    <w:rsid w:val="00715D57"/>
    <w:rsid w:val="007175FB"/>
    <w:rsid w:val="00750758"/>
    <w:rsid w:val="00764074"/>
    <w:rsid w:val="0076787F"/>
    <w:rsid w:val="00774A8C"/>
    <w:rsid w:val="0078437F"/>
    <w:rsid w:val="007933F0"/>
    <w:rsid w:val="00795C8D"/>
    <w:rsid w:val="007975B0"/>
    <w:rsid w:val="007B3E98"/>
    <w:rsid w:val="007B737C"/>
    <w:rsid w:val="007C1E9B"/>
    <w:rsid w:val="007D403F"/>
    <w:rsid w:val="007E467C"/>
    <w:rsid w:val="008057C2"/>
    <w:rsid w:val="00814014"/>
    <w:rsid w:val="008216B3"/>
    <w:rsid w:val="00840020"/>
    <w:rsid w:val="0084003E"/>
    <w:rsid w:val="008426DD"/>
    <w:rsid w:val="00846B83"/>
    <w:rsid w:val="00861915"/>
    <w:rsid w:val="008724A9"/>
    <w:rsid w:val="008901E5"/>
    <w:rsid w:val="008A772C"/>
    <w:rsid w:val="008B4D70"/>
    <w:rsid w:val="008B7D44"/>
    <w:rsid w:val="008D4C31"/>
    <w:rsid w:val="008E421A"/>
    <w:rsid w:val="00900512"/>
    <w:rsid w:val="00911211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914C8"/>
    <w:rsid w:val="00BA617B"/>
    <w:rsid w:val="00BB6263"/>
    <w:rsid w:val="00BD1E08"/>
    <w:rsid w:val="00BD6913"/>
    <w:rsid w:val="00BD7EDD"/>
    <w:rsid w:val="00BE2612"/>
    <w:rsid w:val="00BF32B1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6B80"/>
    <w:rsid w:val="00D43470"/>
    <w:rsid w:val="00D45BA9"/>
    <w:rsid w:val="00D6178C"/>
    <w:rsid w:val="00D62C01"/>
    <w:rsid w:val="00D65C9F"/>
    <w:rsid w:val="00D732D6"/>
    <w:rsid w:val="00D8500B"/>
    <w:rsid w:val="00D8513A"/>
    <w:rsid w:val="00D97CE0"/>
    <w:rsid w:val="00DB3C83"/>
    <w:rsid w:val="00DB4FD9"/>
    <w:rsid w:val="00DB7774"/>
    <w:rsid w:val="00DD1AC4"/>
    <w:rsid w:val="00DD3661"/>
    <w:rsid w:val="00DE1F62"/>
    <w:rsid w:val="00DF0DE1"/>
    <w:rsid w:val="00DF4548"/>
    <w:rsid w:val="00DF4ABF"/>
    <w:rsid w:val="00E12657"/>
    <w:rsid w:val="00E23D4A"/>
    <w:rsid w:val="00E334F5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5AD8"/>
    <w:rsid w:val="00FA20BC"/>
    <w:rsid w:val="00FA41B3"/>
    <w:rsid w:val="00FD1F32"/>
    <w:rsid w:val="00FE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1B76E851BD5466483FF6A44AE1494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5228D6-93B2-4CED-BDB2-B41E688FDECE}"/>
      </w:docPartPr>
      <w:docPartBody>
        <w:p w:rsidR="00000000" w:rsidRDefault="00A27F3B" w:rsidP="00A27F3B">
          <w:pPr>
            <w:pStyle w:val="51B76E851BD5466483FF6A44AE1494CF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19DDB742C0941DAA9EFBA0D6525CE8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5FD58A-F6E2-435D-812D-ECDE6D8B54FB}"/>
      </w:docPartPr>
      <w:docPartBody>
        <w:p w:rsidR="00000000" w:rsidRDefault="00A27F3B" w:rsidP="00A27F3B">
          <w:pPr>
            <w:pStyle w:val="E19DDB742C0941DAA9EFBA0D6525CE87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E72BCA84138475491E0050DB0B82D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30CC2A-4946-4E1D-9BE3-1A90559C5657}"/>
      </w:docPartPr>
      <w:docPartBody>
        <w:p w:rsidR="00000000" w:rsidRDefault="00A27F3B" w:rsidP="00A27F3B">
          <w:pPr>
            <w:pStyle w:val="EE72BCA84138475491E0050DB0B82DB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D06966F740B4C768CB7EA51539DC4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535F33-EBC0-4D67-85DE-E6570958AF25}"/>
      </w:docPartPr>
      <w:docPartBody>
        <w:p w:rsidR="00000000" w:rsidRDefault="00A27F3B" w:rsidP="00A27F3B">
          <w:pPr>
            <w:pStyle w:val="0D06966F740B4C768CB7EA51539DC42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79CC"/>
    <w:rsid w:val="0004786B"/>
    <w:rsid w:val="00050888"/>
    <w:rsid w:val="00081D38"/>
    <w:rsid w:val="00183D18"/>
    <w:rsid w:val="001C6CD2"/>
    <w:rsid w:val="00287D5A"/>
    <w:rsid w:val="002D5B9C"/>
    <w:rsid w:val="003F36BC"/>
    <w:rsid w:val="004D4456"/>
    <w:rsid w:val="00522ED4"/>
    <w:rsid w:val="00524743"/>
    <w:rsid w:val="00551A06"/>
    <w:rsid w:val="005561A9"/>
    <w:rsid w:val="006A2362"/>
    <w:rsid w:val="00733FA3"/>
    <w:rsid w:val="00735201"/>
    <w:rsid w:val="007720D4"/>
    <w:rsid w:val="00786672"/>
    <w:rsid w:val="007E04DA"/>
    <w:rsid w:val="0081393B"/>
    <w:rsid w:val="0083086E"/>
    <w:rsid w:val="00847954"/>
    <w:rsid w:val="00856DAB"/>
    <w:rsid w:val="0090621A"/>
    <w:rsid w:val="009F401C"/>
    <w:rsid w:val="00A0554B"/>
    <w:rsid w:val="00A26C2D"/>
    <w:rsid w:val="00A27F3B"/>
    <w:rsid w:val="00AA65F1"/>
    <w:rsid w:val="00B319AC"/>
    <w:rsid w:val="00BA3902"/>
    <w:rsid w:val="00C372E4"/>
    <w:rsid w:val="00CA7648"/>
    <w:rsid w:val="00CB39DC"/>
    <w:rsid w:val="00CE5AA3"/>
    <w:rsid w:val="00CE5F01"/>
    <w:rsid w:val="00D05756"/>
    <w:rsid w:val="00D462B4"/>
    <w:rsid w:val="00DF2ABB"/>
    <w:rsid w:val="00DF508D"/>
    <w:rsid w:val="00E92B01"/>
    <w:rsid w:val="00F802A0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27F3B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02C166AC899242278F85617710AE06FA">
    <w:name w:val="02C166AC899242278F85617710AE06FA"/>
    <w:rsid w:val="00A27F3B"/>
  </w:style>
  <w:style w:type="paragraph" w:customStyle="1" w:styleId="24A6BF28C5464BE497BAABECE6269DD5">
    <w:name w:val="24A6BF28C5464BE497BAABECE6269DD5"/>
    <w:rsid w:val="00A27F3B"/>
  </w:style>
  <w:style w:type="paragraph" w:customStyle="1" w:styleId="C8695D2712BC4CC6A4F799C2DBB85111">
    <w:name w:val="C8695D2712BC4CC6A4F799C2DBB85111"/>
    <w:rsid w:val="00A27F3B"/>
  </w:style>
  <w:style w:type="paragraph" w:customStyle="1" w:styleId="51B76E851BD5466483FF6A44AE1494CF">
    <w:name w:val="51B76E851BD5466483FF6A44AE1494CF"/>
    <w:rsid w:val="00A27F3B"/>
  </w:style>
  <w:style w:type="paragraph" w:customStyle="1" w:styleId="E19DDB742C0941DAA9EFBA0D6525CE87">
    <w:name w:val="E19DDB742C0941DAA9EFBA0D6525CE87"/>
    <w:rsid w:val="00A27F3B"/>
  </w:style>
  <w:style w:type="paragraph" w:customStyle="1" w:styleId="E95990617F134548A79658ABB1C4B54C">
    <w:name w:val="E95990617F134548A79658ABB1C4B54C"/>
    <w:rsid w:val="00A27F3B"/>
  </w:style>
  <w:style w:type="paragraph" w:customStyle="1" w:styleId="EE72BCA84138475491E0050DB0B82DB7">
    <w:name w:val="EE72BCA84138475491E0050DB0B82DB7"/>
    <w:rsid w:val="00A27F3B"/>
  </w:style>
  <w:style w:type="paragraph" w:customStyle="1" w:styleId="0D06966F740B4C768CB7EA51539DC42D">
    <w:name w:val="0D06966F740B4C768CB7EA51539DC42D"/>
    <w:rsid w:val="00A27F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B6098-6D4F-4E31-889F-1569F3910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2C9C42DA</Template>
  <TotalTime>2</TotalTime>
  <Pages>2</Pages>
  <Words>424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2019-05-16T13:09:00Z</cp:lastPrinted>
  <dcterms:created xsi:type="dcterms:W3CDTF">2019-05-16T13:10:00Z</dcterms:created>
  <dcterms:modified xsi:type="dcterms:W3CDTF">2019-05-16T13:12:00Z</dcterms:modified>
</cp:coreProperties>
</file>