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000" w:rsidRPr="00DC6DDB" w:rsidRDefault="00DA7527" w:rsidP="006463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2642870</wp:posOffset>
                </wp:positionH>
                <wp:positionV relativeFrom="paragraph">
                  <wp:posOffset>-86360</wp:posOffset>
                </wp:positionV>
                <wp:extent cx="3787140" cy="1720850"/>
                <wp:effectExtent l="0" t="0" r="0" b="0"/>
                <wp:wrapNone/>
                <wp:docPr id="3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87140" cy="1720850"/>
                          <a:chOff x="0" y="0"/>
                          <a:chExt cx="3787499" cy="1720842"/>
                        </a:xfrm>
                      </wpg:grpSpPr>
                      <wps:wsp>
                        <wps:cNvPr id="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61" cy="272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00"/>
                            <a:ext cx="172880" cy="272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88" y="0"/>
                            <a:ext cx="172761" cy="273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38" y="1447800"/>
                            <a:ext cx="172761" cy="273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7C56" w:rsidRPr="00E84A92" w:rsidRDefault="009A7C56" w:rsidP="008207C7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21" name="Skupina 21"/>
                        <wpg:cNvGrpSpPr/>
                        <wpg:grpSpPr>
                          <a:xfrm>
                            <a:off x="495300" y="66675"/>
                            <a:ext cx="2902644" cy="1186781"/>
                            <a:chOff x="0" y="0"/>
                            <a:chExt cx="2901147" cy="1188000"/>
                          </a:xfrm>
                        </wpg:grpSpPr>
                        <wps:wsp>
                          <wps:cNvPr id="2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A7C56" w:rsidRPr="002B40E5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0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A7C56" w:rsidRPr="00E84A92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57" y="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A7C56" w:rsidRPr="00E84A92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57" y="914400"/>
                              <a:ext cx="173990" cy="2717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A7C56" w:rsidRPr="00E84A92" w:rsidRDefault="009A7C56" w:rsidP="008207C7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7213" y="228600"/>
                            <a:ext cx="2724150" cy="91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3CCA" w:rsidRDefault="00BD3CCA" w:rsidP="008207C7">
                              <w:pPr>
                                <w:pStyle w:val="Odvolaci"/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1pt;margin-top:-6.8pt;width:298.2pt;height:135.5pt;z-index:251659264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9A7C56" w:rsidRPr="00E84A92" w:rsidRDefault="009A7C56" w:rsidP="008207C7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ové pole 2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  <v:textbox inset="0,0,0,0">
                      <w:txbxContent>
                        <w:p w:rsidR="009A7C56" w:rsidRPr="002B40E5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ové pole 2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  <v:textbox inset="0,0,0,0">
                      <w:txbxContent>
                        <w:p w:rsidR="009A7C56" w:rsidRPr="00E84A92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ové pole 2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  <v:textbox inset="0,0,0,0">
                      <w:txbxContent>
                        <w:p w:rsidR="009A7C56" w:rsidRPr="00E84A92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ové pole 2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  <v:textbox inset="0,0,0,0">
                      <w:txbxContent>
                        <w:p w:rsidR="009A7C56" w:rsidRPr="00E84A92" w:rsidRDefault="009A7C56" w:rsidP="008207C7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ové pole 2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" filled="f" stroked="f">
                  <v:textbox inset="0,0,0,0">
                    <w:txbxContent>
                      <w:p w:rsidR="00BD3CCA" w:rsidRDefault="00BD3CCA" w:rsidP="008207C7">
                        <w:pPr>
                          <w:pStyle w:val="Odvolaci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16000" w:rsidRPr="00DC6DDB">
        <w:t>Vaše č.</w:t>
      </w:r>
      <w:r w:rsidR="005A5FA9">
        <w:t xml:space="preserve"> </w:t>
      </w:r>
      <w:r w:rsidR="00716000" w:rsidRPr="00DC6DDB">
        <w:t>j.:</w:t>
      </w:r>
      <w:r w:rsidR="00716000" w:rsidRPr="00DC6DDB">
        <w:tab/>
      </w: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Ze dne:</w:t>
      </w:r>
      <w:r w:rsidRPr="00DC6DDB">
        <w:tab/>
      </w:r>
    </w:p>
    <w:p w:rsidR="00716000" w:rsidRPr="00AC4D6A" w:rsidRDefault="00716000" w:rsidP="00AC4D6A">
      <w:pPr>
        <w:pStyle w:val="Odvolaci"/>
        <w:tabs>
          <w:tab w:val="left" w:pos="1701"/>
        </w:tabs>
      </w:pPr>
      <w:r w:rsidRPr="00DC6DDB">
        <w:t>Naše č.</w:t>
      </w:r>
      <w:r w:rsidR="005A5FA9">
        <w:t xml:space="preserve"> </w:t>
      </w:r>
      <w:r w:rsidRPr="00DC6DDB">
        <w:t>j.:</w:t>
      </w:r>
      <w:r w:rsidRPr="00DC6DDB">
        <w:tab/>
      </w:r>
      <w:r w:rsidR="00AC4D6A" w:rsidRPr="00AC4D6A">
        <w:t>PK-ŽP/2858/18</w:t>
      </w:r>
    </w:p>
    <w:p w:rsidR="00716000" w:rsidRPr="00107F7D" w:rsidRDefault="00716000" w:rsidP="00107F7D">
      <w:pPr>
        <w:pStyle w:val="Odvolaci"/>
        <w:tabs>
          <w:tab w:val="left" w:pos="1701"/>
        </w:tabs>
      </w:pPr>
      <w:r w:rsidRPr="00DC6DDB">
        <w:t xml:space="preserve">Spis. </w:t>
      </w:r>
      <w:proofErr w:type="gramStart"/>
      <w:r w:rsidRPr="00DC6DDB">
        <w:t>zn.</w:t>
      </w:r>
      <w:proofErr w:type="gramEnd"/>
      <w:r w:rsidRPr="00DC6DDB">
        <w:t>:</w:t>
      </w:r>
      <w:r w:rsidRPr="00DC6DDB">
        <w:tab/>
      </w:r>
      <w:r w:rsidR="00107F7D" w:rsidRPr="00107F7D">
        <w:t>ZN/724/ŽP/18</w:t>
      </w: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Počet listů:</w:t>
      </w:r>
      <w:r w:rsidRPr="00DC6DDB">
        <w:tab/>
      </w:r>
      <w:r w:rsidR="009C4D28">
        <w:t>1</w:t>
      </w: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Počet příloh:</w:t>
      </w:r>
      <w:r w:rsidRPr="00DC6DDB">
        <w:tab/>
      </w:r>
      <w:r w:rsidR="00AC4D6A">
        <w:t>1</w:t>
      </w: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Počet listů příloh:</w:t>
      </w:r>
      <w:r w:rsidRPr="00DC6DDB">
        <w:tab/>
      </w:r>
      <w:r w:rsidR="00AC4D6A">
        <w:t>Plán péče</w:t>
      </w:r>
    </w:p>
    <w:p w:rsidR="00716000" w:rsidRPr="00DC6DDB" w:rsidRDefault="00716000" w:rsidP="006463B0">
      <w:pPr>
        <w:pStyle w:val="Odvolaci"/>
        <w:tabs>
          <w:tab w:val="left" w:pos="1701"/>
        </w:tabs>
      </w:pP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Vyřizuje:</w:t>
      </w:r>
      <w:r w:rsidRPr="00DC6DDB">
        <w:tab/>
      </w:r>
      <w:r w:rsidR="009C4D28">
        <w:t>Ing. Václav Spurný</w:t>
      </w: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Tel.:</w:t>
      </w:r>
      <w:r w:rsidRPr="00DC6DDB">
        <w:tab/>
      </w:r>
      <w:r w:rsidR="009C4D28">
        <w:t>377</w:t>
      </w:r>
      <w:r w:rsidRPr="00DC6DDB">
        <w:t xml:space="preserve"> </w:t>
      </w:r>
      <w:r w:rsidR="009C4D28">
        <w:t>195</w:t>
      </w:r>
      <w:r w:rsidRPr="00DC6DDB">
        <w:t xml:space="preserve"> </w:t>
      </w:r>
      <w:r w:rsidR="009C4D28">
        <w:t>596</w:t>
      </w: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E-mail:</w:t>
      </w:r>
      <w:r w:rsidRPr="00DC6DDB">
        <w:tab/>
      </w:r>
      <w:r w:rsidR="009C4D28">
        <w:t>vaclav.spurny@plzensky-kraj.cz</w:t>
      </w:r>
    </w:p>
    <w:p w:rsidR="00716000" w:rsidRPr="00DC6DDB" w:rsidRDefault="00716000" w:rsidP="006463B0">
      <w:pPr>
        <w:pStyle w:val="Odvolaci"/>
        <w:tabs>
          <w:tab w:val="left" w:pos="1701"/>
        </w:tabs>
      </w:pPr>
    </w:p>
    <w:p w:rsidR="00716000" w:rsidRPr="00DC6DDB" w:rsidRDefault="00716000" w:rsidP="006463B0">
      <w:pPr>
        <w:pStyle w:val="Odvolaci"/>
        <w:tabs>
          <w:tab w:val="left" w:pos="1701"/>
        </w:tabs>
      </w:pPr>
      <w:r w:rsidRPr="00DC6DDB">
        <w:t>Datum:</w:t>
      </w:r>
      <w:r w:rsidRPr="00DC6DDB">
        <w:tab/>
      </w:r>
      <w:r w:rsidR="00897AFD">
        <w:t>13</w:t>
      </w:r>
      <w:r w:rsidR="00DC6DDB" w:rsidRPr="00DC6DDB">
        <w:t>.</w:t>
      </w:r>
      <w:r w:rsidR="004840E6">
        <w:t xml:space="preserve"> </w:t>
      </w:r>
      <w:r w:rsidR="00DC7F31">
        <w:t>0</w:t>
      </w:r>
      <w:r w:rsidR="00BD3CCA">
        <w:t>2</w:t>
      </w:r>
      <w:r w:rsidR="00DC6DDB" w:rsidRPr="00DC6DDB">
        <w:t>.</w:t>
      </w:r>
      <w:r w:rsidR="004840E6">
        <w:t xml:space="preserve"> </w:t>
      </w:r>
      <w:r w:rsidR="009C4D28">
        <w:t>201</w:t>
      </w:r>
      <w:r w:rsidR="00114233">
        <w:t>8</w:t>
      </w:r>
    </w:p>
    <w:p w:rsidR="00E628AA" w:rsidRDefault="00E628AA" w:rsidP="00E628AA">
      <w:pPr>
        <w:pStyle w:val="Odvolaci"/>
      </w:pPr>
    </w:p>
    <w:p w:rsidR="00AC4D6A" w:rsidRPr="00DC6DDB" w:rsidRDefault="00AC4D6A" w:rsidP="00E628AA">
      <w:pPr>
        <w:pStyle w:val="Odvolaci"/>
      </w:pPr>
    </w:p>
    <w:p w:rsidR="00E628AA" w:rsidRPr="00DC6DDB" w:rsidRDefault="00E628AA" w:rsidP="00E628AA">
      <w:pPr>
        <w:pStyle w:val="Odvolaci"/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b/>
          <w:sz w:val="24"/>
          <w:szCs w:val="24"/>
          <w:lang w:eastAsia="cs-CZ"/>
        </w:rPr>
        <w:t>Oznámení o možnosti seznámit se se zpracovaným plánem péče o přírodní památku Šlovický vrch a její ochranné pásmo a jeho projednání</w:t>
      </w: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Krajský úřad Plzeňského kraje, odbor životního prostředí, jako příslušný orgán ochrany přírody ve smyslu ustanovení § 77a odst. 4 písm. e) zákona č. 114/1992 Sb., o ochraně přírody a krajiny, v platném znění (dále jen „ZOPK“), oznamuje v souladu s </w:t>
      </w:r>
      <w:proofErr w:type="spellStart"/>
      <w:r w:rsidRPr="00AC4D6A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C4D6A">
        <w:rPr>
          <w:rFonts w:ascii="Arial" w:eastAsia="Times New Roman" w:hAnsi="Arial" w:cs="Arial"/>
          <w:sz w:val="24"/>
          <w:szCs w:val="24"/>
          <w:lang w:eastAsia="cs-CZ"/>
        </w:rPr>
        <w:t>. § 38 odst. 3 ZOPK možnost seznámit se s návrhem plánu péče o přírodní památku Šlovický vrch na období let 2018–2027.</w:t>
      </w: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Návrh plánu péče byl zpracován v souladu s </w:t>
      </w:r>
      <w:proofErr w:type="spellStart"/>
      <w:r w:rsidRPr="00AC4D6A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C4D6A">
        <w:rPr>
          <w:rFonts w:ascii="Arial" w:eastAsia="Times New Roman" w:hAnsi="Arial" w:cs="Arial"/>
          <w:sz w:val="24"/>
          <w:szCs w:val="24"/>
          <w:lang w:eastAsia="cs-CZ"/>
        </w:rPr>
        <w:t>. § 38 ZOPK a vyhláškou č. 64/2011 Sb., o plánech péče, o podkladech k vyhlašování, evidenci a označování chráněných území.</w:t>
      </w: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Zpracovaný plán péče vychází z hlavního cíle ochrany území, tj. ochrana pestré biotopové mozaiky na bývalém vojenském cvičišti s vysokým podílem raně </w:t>
      </w:r>
      <w:proofErr w:type="spellStart"/>
      <w:r w:rsidRPr="00AC4D6A">
        <w:rPr>
          <w:rFonts w:ascii="Arial" w:eastAsia="Times New Roman" w:hAnsi="Arial" w:cs="Arial"/>
          <w:sz w:val="24"/>
          <w:szCs w:val="24"/>
          <w:lang w:eastAsia="cs-CZ"/>
        </w:rPr>
        <w:t>sukcesních</w:t>
      </w:r>
      <w:proofErr w:type="spellEnd"/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 oligotrofních stanovišť a s výskytem vzácných a ohrožených druhů rostlin a živočichů.</w:t>
      </w: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t>Plán péče slouží jako podklad pro jiné druhy plánovacích dokumentů a pro rozhodování orgánů ochrany přírody. Na projednávání plánu péče se nevztahují předpisy o správním řízení. Pro fyzické ani právnické osoby není závazný (</w:t>
      </w:r>
      <w:proofErr w:type="spellStart"/>
      <w:r w:rsidRPr="00AC4D6A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C4D6A">
        <w:rPr>
          <w:rFonts w:ascii="Arial" w:eastAsia="Times New Roman" w:hAnsi="Arial" w:cs="Arial"/>
          <w:sz w:val="24"/>
          <w:szCs w:val="24"/>
          <w:lang w:eastAsia="cs-CZ"/>
        </w:rPr>
        <w:t>. § 38 odst. 1 ZOPK).</w:t>
      </w: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Návrh plánu péče v tištěné podobě je k nahlédnutí na Krajském úřadu Plzeňského kraje, odboru životního prostředí, v </w:t>
      </w:r>
      <w:proofErr w:type="spellStart"/>
      <w:r w:rsidRPr="00AC4D6A">
        <w:rPr>
          <w:rFonts w:ascii="Arial" w:eastAsia="Times New Roman" w:hAnsi="Arial" w:cs="Arial"/>
          <w:sz w:val="24"/>
          <w:szCs w:val="24"/>
          <w:lang w:eastAsia="cs-CZ"/>
        </w:rPr>
        <w:t>kanc</w:t>
      </w:r>
      <w:proofErr w:type="spellEnd"/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. č. 328 v úředních hodinách v pondělí a středu od 8:00 hod. do 16:00 hod., v jinou dobu pouze po předchozí tel. domluvě. </w:t>
      </w: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4D6A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t xml:space="preserve">Územně samosprávné celky (město Dobřany a Plzeňský kraj) a vlastníci dotčených pozemků mohou své případné připomínky k návrhu plánu péče zaslat v písemné podobě na Krajský úřad Plzeňského kraje, odbor životního prostředí, Škroupova 18, 306 13 Plzeň do </w:t>
      </w:r>
      <w:r w:rsidR="008A11A8">
        <w:rPr>
          <w:rFonts w:ascii="Arial" w:eastAsia="Times New Roman" w:hAnsi="Arial" w:cs="Arial"/>
          <w:sz w:val="24"/>
          <w:szCs w:val="24"/>
          <w:lang w:eastAsia="cs-CZ"/>
        </w:rPr>
        <w:t>02</w:t>
      </w:r>
      <w:r w:rsidRPr="00AC4D6A">
        <w:rPr>
          <w:rFonts w:ascii="Arial" w:eastAsia="Times New Roman" w:hAnsi="Arial" w:cs="Arial"/>
          <w:sz w:val="24"/>
          <w:szCs w:val="24"/>
          <w:lang w:eastAsia="cs-CZ"/>
        </w:rPr>
        <w:t>. 0</w:t>
      </w:r>
      <w:r w:rsidR="008A11A8">
        <w:rPr>
          <w:rFonts w:ascii="Arial" w:eastAsia="Times New Roman" w:hAnsi="Arial" w:cs="Arial"/>
          <w:sz w:val="24"/>
          <w:szCs w:val="24"/>
          <w:lang w:eastAsia="cs-CZ"/>
        </w:rPr>
        <w:t>5</w:t>
      </w:r>
      <w:bookmarkStart w:id="0" w:name="_GoBack"/>
      <w:bookmarkEnd w:id="0"/>
      <w:r w:rsidRPr="00AC4D6A">
        <w:rPr>
          <w:rFonts w:ascii="Arial" w:eastAsia="Times New Roman" w:hAnsi="Arial" w:cs="Arial"/>
          <w:sz w:val="24"/>
          <w:szCs w:val="24"/>
          <w:lang w:eastAsia="cs-CZ"/>
        </w:rPr>
        <w:t>. 2018. V případě, že tak v uvedené lhůtě neučiní, bude schvalující orgán vycházet z předpokladu, že se dotyční s návrhem plánu péče seznámili a nemají vůči jeho obsahu žádných výhrad.</w:t>
      </w:r>
    </w:p>
    <w:p w:rsidR="00B853B1" w:rsidRPr="00AC4D6A" w:rsidRDefault="00AC4D6A" w:rsidP="00AC4D6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  <w:r w:rsidRPr="00AC4D6A">
        <w:rPr>
          <w:rFonts w:ascii="Arial" w:eastAsia="Times New Roman" w:hAnsi="Arial" w:cs="Arial"/>
          <w:sz w:val="24"/>
          <w:szCs w:val="24"/>
          <w:lang w:eastAsia="cs-CZ"/>
        </w:rPr>
        <w:lastRenderedPageBreak/>
        <w:t>O způsobu vypořádání připomínek vlastníků, obcí a krajů sepíše orgán ochrany přírody protokol, kterým zároveň plán péče schválí.</w:t>
      </w:r>
    </w:p>
    <w:p w:rsidR="00B853B1" w:rsidRPr="00664DD5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</w:p>
    <w:p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53B1" w:rsidRPr="009677C0" w:rsidRDefault="00B853B1" w:rsidP="00B853B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853B1" w:rsidRPr="009677C0" w:rsidRDefault="00B853B1" w:rsidP="00B853B1">
      <w:pPr>
        <w:pStyle w:val="Text12b"/>
        <w:rPr>
          <w:lang w:val="cs-CZ"/>
        </w:rPr>
      </w:pPr>
      <w:r w:rsidRPr="009677C0">
        <w:rPr>
          <w:lang w:val="cs-CZ"/>
        </w:rPr>
        <w:t>Ing. Jan Kroupar</w:t>
      </w:r>
    </w:p>
    <w:p w:rsidR="00B853B1" w:rsidRPr="009677C0" w:rsidRDefault="00B853B1" w:rsidP="00B853B1">
      <w:pPr>
        <w:pStyle w:val="Text12b"/>
        <w:rPr>
          <w:lang w:val="cs-CZ"/>
        </w:rPr>
      </w:pPr>
      <w:r w:rsidRPr="009677C0">
        <w:rPr>
          <w:lang w:val="cs-CZ"/>
        </w:rPr>
        <w:t>vedoucí oddělení ochrany přírody</w:t>
      </w:r>
    </w:p>
    <w:p w:rsidR="00B853B1" w:rsidRPr="009677C0" w:rsidRDefault="00B853B1" w:rsidP="00B853B1">
      <w:pPr>
        <w:pStyle w:val="Text12b"/>
        <w:rPr>
          <w:lang w:val="cs-CZ"/>
        </w:rPr>
      </w:pPr>
    </w:p>
    <w:p w:rsidR="00B853B1" w:rsidRPr="009677C0" w:rsidRDefault="00B853B1" w:rsidP="00B853B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B853B1" w:rsidRPr="009677C0" w:rsidRDefault="00B853B1" w:rsidP="00B853B1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B853B1" w:rsidRPr="009677C0" w:rsidRDefault="00B853B1" w:rsidP="00B853B1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B853B1" w:rsidRPr="009677C0" w:rsidRDefault="00B853B1" w:rsidP="00B853B1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F4184" w:rsidRDefault="00CF4184" w:rsidP="00522B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1A5A" w:rsidRDefault="00301A5A" w:rsidP="00F7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22B45" w:rsidRDefault="00522B45" w:rsidP="00F7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57E02" w:rsidRDefault="00557E02" w:rsidP="00F7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557E02" w:rsidSect="004668F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92C" w:rsidRDefault="00C5292C" w:rsidP="00C84C7E">
      <w:pPr>
        <w:spacing w:after="0" w:line="240" w:lineRule="auto"/>
      </w:pPr>
      <w:r>
        <w:separator/>
      </w:r>
    </w:p>
  </w:endnote>
  <w:endnote w:type="continuationSeparator" w:id="0">
    <w:p w:rsidR="00C5292C" w:rsidRDefault="00C5292C" w:rsidP="00C8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211" w:rsidRDefault="00501211" w:rsidP="00501211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E-mail: posta@plzensky-kraj.cz</w:t>
    </w:r>
    <w:r>
      <w:rPr>
        <w:rFonts w:ascii="Arial" w:hAnsi="Arial" w:cs="Arial"/>
        <w:color w:val="000000"/>
        <w:sz w:val="16"/>
        <w:szCs w:val="16"/>
      </w:rPr>
      <w:tab/>
      <w:t>Tel.: + 420 377 195 111</w:t>
    </w:r>
    <w:r>
      <w:rPr>
        <w:rFonts w:ascii="Arial" w:hAnsi="Arial" w:cs="Arial"/>
        <w:color w:val="000000"/>
        <w:sz w:val="16"/>
        <w:szCs w:val="16"/>
      </w:rPr>
      <w:tab/>
      <w:t>IČO: 70890366</w:t>
    </w:r>
  </w:p>
  <w:p w:rsidR="00501211" w:rsidRPr="00501211" w:rsidRDefault="00501211" w:rsidP="00501211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Fax: + 420 377 195 078</w:t>
    </w:r>
    <w:r>
      <w:rPr>
        <w:rFonts w:ascii="Arial" w:hAnsi="Arial" w:cs="Arial"/>
        <w:color w:val="000000"/>
        <w:sz w:val="16"/>
        <w:szCs w:val="16"/>
      </w:rPr>
      <w:tab/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C56" w:rsidRDefault="009A7C56" w:rsidP="004668F8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E-mail: posta@plzensky-kraj.cz</w:t>
    </w:r>
    <w:r>
      <w:rPr>
        <w:rFonts w:ascii="Arial" w:hAnsi="Arial" w:cs="Arial"/>
        <w:color w:val="000000"/>
        <w:sz w:val="16"/>
        <w:szCs w:val="16"/>
      </w:rPr>
      <w:tab/>
      <w:t>Tel.: + 420 377 195 111</w:t>
    </w:r>
    <w:r>
      <w:rPr>
        <w:rFonts w:ascii="Arial" w:hAnsi="Arial" w:cs="Arial"/>
        <w:color w:val="000000"/>
        <w:sz w:val="16"/>
        <w:szCs w:val="16"/>
      </w:rPr>
      <w:tab/>
      <w:t>IČO: 70890366</w:t>
    </w:r>
  </w:p>
  <w:p w:rsidR="009A7C56" w:rsidRPr="006463B0" w:rsidRDefault="009A7C56" w:rsidP="006463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Fax: + 420 377 195 078</w:t>
    </w:r>
    <w:r>
      <w:rPr>
        <w:rFonts w:ascii="Arial" w:hAnsi="Arial" w:cs="Arial"/>
        <w:color w:val="000000"/>
        <w:sz w:val="16"/>
        <w:szCs w:val="16"/>
      </w:rPr>
      <w:tab/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92C" w:rsidRDefault="00C5292C" w:rsidP="00C84C7E">
      <w:pPr>
        <w:spacing w:after="0" w:line="240" w:lineRule="auto"/>
      </w:pPr>
      <w:r>
        <w:separator/>
      </w:r>
    </w:p>
  </w:footnote>
  <w:footnote w:type="continuationSeparator" w:id="0">
    <w:p w:rsidR="00C5292C" w:rsidRDefault="00C5292C" w:rsidP="00C84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9A7C56" w:rsidRPr="007D10DC" w:rsidRDefault="009A7C56" w:rsidP="002A4F4D">
        <w:pPr>
          <w:pStyle w:val="Text12b"/>
          <w:jc w:val="right"/>
          <w:rPr>
            <w:sz w:val="22"/>
            <w:szCs w:val="22"/>
          </w:rPr>
        </w:pPr>
        <w:r w:rsidRPr="007D10DC">
          <w:rPr>
            <w:noProof/>
            <w:sz w:val="22"/>
            <w:szCs w:val="22"/>
            <w:lang w:val="cs-CZ" w:eastAsia="cs-CZ"/>
          </w:rPr>
          <w:t xml:space="preserve"> </w:t>
        </w:r>
        <w:r w:rsidR="00C008F6" w:rsidRPr="007D10DC">
          <w:rPr>
            <w:sz w:val="22"/>
            <w:szCs w:val="22"/>
          </w:rPr>
          <w:fldChar w:fldCharType="begin"/>
        </w:r>
        <w:r w:rsidR="00572E1C" w:rsidRPr="007D10DC">
          <w:rPr>
            <w:sz w:val="22"/>
            <w:szCs w:val="22"/>
          </w:rPr>
          <w:instrText>PAGE</w:instrText>
        </w:r>
        <w:r w:rsidR="00C008F6" w:rsidRPr="007D10DC">
          <w:rPr>
            <w:sz w:val="22"/>
            <w:szCs w:val="22"/>
          </w:rPr>
          <w:fldChar w:fldCharType="separate"/>
        </w:r>
        <w:r w:rsidR="008A11A8">
          <w:rPr>
            <w:noProof/>
            <w:sz w:val="22"/>
            <w:szCs w:val="22"/>
          </w:rPr>
          <w:t>2</w:t>
        </w:r>
        <w:r w:rsidR="00C008F6" w:rsidRPr="007D10DC">
          <w:rPr>
            <w:sz w:val="22"/>
            <w:szCs w:val="22"/>
          </w:rPr>
          <w:fldChar w:fldCharType="end"/>
        </w:r>
        <w:r w:rsidRPr="007D10DC">
          <w:rPr>
            <w:sz w:val="22"/>
            <w:szCs w:val="22"/>
            <w:lang w:val="cs-CZ"/>
          </w:rPr>
          <w:t>/</w:t>
        </w:r>
        <w:r w:rsidR="00C5292C">
          <w:fldChar w:fldCharType="begin"/>
        </w:r>
        <w:r w:rsidR="00C5292C">
          <w:instrText xml:space="preserve"> NUMPAGES   \* MERGEFORMAT </w:instrText>
        </w:r>
        <w:r w:rsidR="00C5292C">
          <w:fldChar w:fldCharType="separate"/>
        </w:r>
        <w:r w:rsidR="008A11A8" w:rsidRPr="008A11A8">
          <w:rPr>
            <w:noProof/>
            <w:sz w:val="22"/>
            <w:szCs w:val="22"/>
            <w:lang w:val="cs-CZ"/>
          </w:rPr>
          <w:t>2</w:t>
        </w:r>
        <w:r w:rsidR="00C5292C">
          <w:rPr>
            <w:noProof/>
            <w:sz w:val="22"/>
            <w:szCs w:val="22"/>
            <w:lang w:val="cs-CZ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C56" w:rsidRPr="00DC6DDB" w:rsidRDefault="009A7C56" w:rsidP="004668F8">
    <w:pPr>
      <w:pStyle w:val="ZahlaviI15b"/>
      <w:rPr>
        <w:b/>
      </w:rPr>
    </w:pPr>
    <w:r w:rsidRPr="00DC6DDB">
      <w:rPr>
        <w:b/>
      </w:rPr>
      <w:t>krajský úřad plzeňského kraje</w:t>
    </w:r>
  </w:p>
  <w:p w:rsidR="009A7C56" w:rsidRPr="00DC6DDB" w:rsidRDefault="009A7C56" w:rsidP="004668F8">
    <w:pPr>
      <w:pStyle w:val="ZahlaviII12b"/>
      <w:rPr>
        <w:b/>
      </w:rPr>
    </w:pPr>
    <w:r w:rsidRPr="00DC6DDB">
      <w:rPr>
        <w:b/>
      </w:rPr>
      <w:t>ODBOR</w:t>
    </w:r>
    <w:r w:rsidR="00166B37">
      <w:rPr>
        <w:b/>
      </w:rPr>
      <w:t xml:space="preserve"> ŽIVOTNÍHO PROSTŘEDÍ</w:t>
    </w:r>
  </w:p>
  <w:p w:rsidR="009A7C56" w:rsidRPr="004840E6" w:rsidRDefault="009A7C56" w:rsidP="004668F8">
    <w:pPr>
      <w:pStyle w:val="ZahlaviII12b"/>
      <w:rPr>
        <w:b/>
      </w:rPr>
    </w:pPr>
    <w:r w:rsidRPr="00DC6DDB">
      <w:rPr>
        <w:b/>
      </w:rPr>
      <w:t>Škroupova 18, 306 13  Plzeň</w:t>
    </w:r>
  </w:p>
  <w:p w:rsidR="009A7C56" w:rsidRDefault="009A7C5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158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D28"/>
    <w:rsid w:val="00012769"/>
    <w:rsid w:val="000346E0"/>
    <w:rsid w:val="000450A1"/>
    <w:rsid w:val="00046408"/>
    <w:rsid w:val="00054E64"/>
    <w:rsid w:val="00057728"/>
    <w:rsid w:val="0006185F"/>
    <w:rsid w:val="00061C8F"/>
    <w:rsid w:val="000634D5"/>
    <w:rsid w:val="00064584"/>
    <w:rsid w:val="00080607"/>
    <w:rsid w:val="0008673B"/>
    <w:rsid w:val="00087EBA"/>
    <w:rsid w:val="000A1F34"/>
    <w:rsid w:val="000B2119"/>
    <w:rsid w:val="000C5148"/>
    <w:rsid w:val="000D4664"/>
    <w:rsid w:val="000E1BBD"/>
    <w:rsid w:val="000E6D61"/>
    <w:rsid w:val="000F3824"/>
    <w:rsid w:val="000F76F0"/>
    <w:rsid w:val="00102ADC"/>
    <w:rsid w:val="00102F33"/>
    <w:rsid w:val="00107F7D"/>
    <w:rsid w:val="00110B50"/>
    <w:rsid w:val="001125CA"/>
    <w:rsid w:val="00114233"/>
    <w:rsid w:val="0011677B"/>
    <w:rsid w:val="001314F0"/>
    <w:rsid w:val="00143662"/>
    <w:rsid w:val="0016607A"/>
    <w:rsid w:val="00166B37"/>
    <w:rsid w:val="00167CBA"/>
    <w:rsid w:val="00176313"/>
    <w:rsid w:val="00185A37"/>
    <w:rsid w:val="001A2A6E"/>
    <w:rsid w:val="001B45F4"/>
    <w:rsid w:val="001E114B"/>
    <w:rsid w:val="001E5649"/>
    <w:rsid w:val="001F2C3C"/>
    <w:rsid w:val="0020142A"/>
    <w:rsid w:val="0020364D"/>
    <w:rsid w:val="002101F2"/>
    <w:rsid w:val="00212B65"/>
    <w:rsid w:val="0022105B"/>
    <w:rsid w:val="002213A9"/>
    <w:rsid w:val="0022260E"/>
    <w:rsid w:val="002234AF"/>
    <w:rsid w:val="002341E7"/>
    <w:rsid w:val="002409C7"/>
    <w:rsid w:val="00246439"/>
    <w:rsid w:val="0025721B"/>
    <w:rsid w:val="00265DE8"/>
    <w:rsid w:val="00267BB0"/>
    <w:rsid w:val="00267DF0"/>
    <w:rsid w:val="00271701"/>
    <w:rsid w:val="00284FB1"/>
    <w:rsid w:val="002925D0"/>
    <w:rsid w:val="00294090"/>
    <w:rsid w:val="002A2136"/>
    <w:rsid w:val="002A4F4D"/>
    <w:rsid w:val="002B0D97"/>
    <w:rsid w:val="002B1E33"/>
    <w:rsid w:val="002B7551"/>
    <w:rsid w:val="002C189E"/>
    <w:rsid w:val="002C33F4"/>
    <w:rsid w:val="002C5244"/>
    <w:rsid w:val="002C63F6"/>
    <w:rsid w:val="002D3264"/>
    <w:rsid w:val="002D4BB1"/>
    <w:rsid w:val="002E05C9"/>
    <w:rsid w:val="002E4148"/>
    <w:rsid w:val="002E7DD0"/>
    <w:rsid w:val="002F00E9"/>
    <w:rsid w:val="002F2ED7"/>
    <w:rsid w:val="00301A5A"/>
    <w:rsid w:val="00311B20"/>
    <w:rsid w:val="00312A55"/>
    <w:rsid w:val="003274B0"/>
    <w:rsid w:val="0033049A"/>
    <w:rsid w:val="00332E5B"/>
    <w:rsid w:val="00340293"/>
    <w:rsid w:val="003461A4"/>
    <w:rsid w:val="00346F84"/>
    <w:rsid w:val="00353323"/>
    <w:rsid w:val="00355F1B"/>
    <w:rsid w:val="00363B33"/>
    <w:rsid w:val="00364505"/>
    <w:rsid w:val="00365E7E"/>
    <w:rsid w:val="00375915"/>
    <w:rsid w:val="00377285"/>
    <w:rsid w:val="00377C2F"/>
    <w:rsid w:val="00382507"/>
    <w:rsid w:val="00385E96"/>
    <w:rsid w:val="00386950"/>
    <w:rsid w:val="00387DE1"/>
    <w:rsid w:val="00397C71"/>
    <w:rsid w:val="003A0D01"/>
    <w:rsid w:val="003B0CF0"/>
    <w:rsid w:val="003B1A6F"/>
    <w:rsid w:val="003B2C89"/>
    <w:rsid w:val="003C2009"/>
    <w:rsid w:val="003D5C92"/>
    <w:rsid w:val="003F088C"/>
    <w:rsid w:val="003F2911"/>
    <w:rsid w:val="003F2F1E"/>
    <w:rsid w:val="003F7BA6"/>
    <w:rsid w:val="00402ACA"/>
    <w:rsid w:val="004242DF"/>
    <w:rsid w:val="00427A7F"/>
    <w:rsid w:val="00433B36"/>
    <w:rsid w:val="004344D0"/>
    <w:rsid w:val="00435825"/>
    <w:rsid w:val="00435D33"/>
    <w:rsid w:val="0043787A"/>
    <w:rsid w:val="0044534D"/>
    <w:rsid w:val="004460E8"/>
    <w:rsid w:val="0045142E"/>
    <w:rsid w:val="004561F1"/>
    <w:rsid w:val="00461FFA"/>
    <w:rsid w:val="00463064"/>
    <w:rsid w:val="0046639B"/>
    <w:rsid w:val="004668F8"/>
    <w:rsid w:val="00467D2A"/>
    <w:rsid w:val="0047280A"/>
    <w:rsid w:val="0047636D"/>
    <w:rsid w:val="00477BD5"/>
    <w:rsid w:val="004840E6"/>
    <w:rsid w:val="00492BD2"/>
    <w:rsid w:val="0049345F"/>
    <w:rsid w:val="004A5696"/>
    <w:rsid w:val="004B02A0"/>
    <w:rsid w:val="004B762E"/>
    <w:rsid w:val="004C5BD0"/>
    <w:rsid w:val="004C5F63"/>
    <w:rsid w:val="004D57E5"/>
    <w:rsid w:val="004E2092"/>
    <w:rsid w:val="004E6241"/>
    <w:rsid w:val="004F7769"/>
    <w:rsid w:val="00501211"/>
    <w:rsid w:val="005229D1"/>
    <w:rsid w:val="00522B45"/>
    <w:rsid w:val="00523621"/>
    <w:rsid w:val="00540DAF"/>
    <w:rsid w:val="00541A1C"/>
    <w:rsid w:val="005512CD"/>
    <w:rsid w:val="00553AC7"/>
    <w:rsid w:val="00557E02"/>
    <w:rsid w:val="00572E1C"/>
    <w:rsid w:val="0057303C"/>
    <w:rsid w:val="00573C44"/>
    <w:rsid w:val="00574F8E"/>
    <w:rsid w:val="00576817"/>
    <w:rsid w:val="00576C11"/>
    <w:rsid w:val="005A1917"/>
    <w:rsid w:val="005A5FA9"/>
    <w:rsid w:val="005B293C"/>
    <w:rsid w:val="005C717E"/>
    <w:rsid w:val="005E236C"/>
    <w:rsid w:val="005E52C8"/>
    <w:rsid w:val="005F535A"/>
    <w:rsid w:val="005F5983"/>
    <w:rsid w:val="00600677"/>
    <w:rsid w:val="006012DA"/>
    <w:rsid w:val="00602E56"/>
    <w:rsid w:val="00604D2B"/>
    <w:rsid w:val="006116B6"/>
    <w:rsid w:val="00614FC2"/>
    <w:rsid w:val="00615547"/>
    <w:rsid w:val="006202D4"/>
    <w:rsid w:val="00621C79"/>
    <w:rsid w:val="006422AD"/>
    <w:rsid w:val="00645478"/>
    <w:rsid w:val="006460FA"/>
    <w:rsid w:val="006463B0"/>
    <w:rsid w:val="00667762"/>
    <w:rsid w:val="006700BA"/>
    <w:rsid w:val="00671E9F"/>
    <w:rsid w:val="006772BA"/>
    <w:rsid w:val="00692D73"/>
    <w:rsid w:val="00693EEB"/>
    <w:rsid w:val="00694FAF"/>
    <w:rsid w:val="006A7972"/>
    <w:rsid w:val="006B279C"/>
    <w:rsid w:val="006B751B"/>
    <w:rsid w:val="006B76D4"/>
    <w:rsid w:val="006C25A2"/>
    <w:rsid w:val="006C5CFA"/>
    <w:rsid w:val="006D099E"/>
    <w:rsid w:val="006E1F71"/>
    <w:rsid w:val="00700192"/>
    <w:rsid w:val="00700202"/>
    <w:rsid w:val="0070698C"/>
    <w:rsid w:val="00707F15"/>
    <w:rsid w:val="00716000"/>
    <w:rsid w:val="00746642"/>
    <w:rsid w:val="00751C23"/>
    <w:rsid w:val="007530DE"/>
    <w:rsid w:val="007537B5"/>
    <w:rsid w:val="00760B2A"/>
    <w:rsid w:val="00767790"/>
    <w:rsid w:val="00775DFC"/>
    <w:rsid w:val="00783D01"/>
    <w:rsid w:val="00796AE4"/>
    <w:rsid w:val="007A3756"/>
    <w:rsid w:val="007A69E4"/>
    <w:rsid w:val="007A70E1"/>
    <w:rsid w:val="007C0926"/>
    <w:rsid w:val="007C3863"/>
    <w:rsid w:val="007D10DC"/>
    <w:rsid w:val="007D37AB"/>
    <w:rsid w:val="007E3800"/>
    <w:rsid w:val="007F3155"/>
    <w:rsid w:val="007F544A"/>
    <w:rsid w:val="007F56DF"/>
    <w:rsid w:val="00817BDF"/>
    <w:rsid w:val="008207C7"/>
    <w:rsid w:val="00824CD6"/>
    <w:rsid w:val="00826571"/>
    <w:rsid w:val="008274CB"/>
    <w:rsid w:val="0083444F"/>
    <w:rsid w:val="008424CC"/>
    <w:rsid w:val="00844729"/>
    <w:rsid w:val="008533C9"/>
    <w:rsid w:val="00863B90"/>
    <w:rsid w:val="0086516E"/>
    <w:rsid w:val="00865B6A"/>
    <w:rsid w:val="00871E94"/>
    <w:rsid w:val="00877446"/>
    <w:rsid w:val="00877AF7"/>
    <w:rsid w:val="008916D2"/>
    <w:rsid w:val="00897A9A"/>
    <w:rsid w:val="00897AFD"/>
    <w:rsid w:val="008A11A8"/>
    <w:rsid w:val="008E6566"/>
    <w:rsid w:val="00900F9A"/>
    <w:rsid w:val="00906BFA"/>
    <w:rsid w:val="00914480"/>
    <w:rsid w:val="00915FFD"/>
    <w:rsid w:val="009304EB"/>
    <w:rsid w:val="0093136F"/>
    <w:rsid w:val="00932B61"/>
    <w:rsid w:val="009426E8"/>
    <w:rsid w:val="0094501C"/>
    <w:rsid w:val="0095249C"/>
    <w:rsid w:val="0095261D"/>
    <w:rsid w:val="0096426A"/>
    <w:rsid w:val="00973788"/>
    <w:rsid w:val="00982D03"/>
    <w:rsid w:val="00987F7D"/>
    <w:rsid w:val="00990087"/>
    <w:rsid w:val="00990673"/>
    <w:rsid w:val="00993AB5"/>
    <w:rsid w:val="00996E36"/>
    <w:rsid w:val="00997E59"/>
    <w:rsid w:val="009A1C06"/>
    <w:rsid w:val="009A7C56"/>
    <w:rsid w:val="009B3269"/>
    <w:rsid w:val="009B4E6C"/>
    <w:rsid w:val="009C19E0"/>
    <w:rsid w:val="009C4D28"/>
    <w:rsid w:val="009E140A"/>
    <w:rsid w:val="009E4030"/>
    <w:rsid w:val="009F1789"/>
    <w:rsid w:val="009F5D07"/>
    <w:rsid w:val="00A00A7B"/>
    <w:rsid w:val="00A159A9"/>
    <w:rsid w:val="00A17A51"/>
    <w:rsid w:val="00A17D65"/>
    <w:rsid w:val="00A250CA"/>
    <w:rsid w:val="00A30CCF"/>
    <w:rsid w:val="00A3118C"/>
    <w:rsid w:val="00A312A3"/>
    <w:rsid w:val="00A4106E"/>
    <w:rsid w:val="00A425C0"/>
    <w:rsid w:val="00A42B7A"/>
    <w:rsid w:val="00A55D85"/>
    <w:rsid w:val="00A56794"/>
    <w:rsid w:val="00A56A72"/>
    <w:rsid w:val="00A60818"/>
    <w:rsid w:val="00A60891"/>
    <w:rsid w:val="00A741D1"/>
    <w:rsid w:val="00A759D9"/>
    <w:rsid w:val="00A8244D"/>
    <w:rsid w:val="00AA5BDE"/>
    <w:rsid w:val="00AA7F37"/>
    <w:rsid w:val="00AB78CF"/>
    <w:rsid w:val="00AC2665"/>
    <w:rsid w:val="00AC4D6A"/>
    <w:rsid w:val="00AC739B"/>
    <w:rsid w:val="00AD2406"/>
    <w:rsid w:val="00AE1786"/>
    <w:rsid w:val="00AE25BC"/>
    <w:rsid w:val="00AF73A5"/>
    <w:rsid w:val="00B1105C"/>
    <w:rsid w:val="00B122D8"/>
    <w:rsid w:val="00B34970"/>
    <w:rsid w:val="00B4640A"/>
    <w:rsid w:val="00B672F8"/>
    <w:rsid w:val="00B75DD4"/>
    <w:rsid w:val="00B7636F"/>
    <w:rsid w:val="00B853B1"/>
    <w:rsid w:val="00B97201"/>
    <w:rsid w:val="00BA6891"/>
    <w:rsid w:val="00BB096C"/>
    <w:rsid w:val="00BB1DBE"/>
    <w:rsid w:val="00BB7400"/>
    <w:rsid w:val="00BC714C"/>
    <w:rsid w:val="00BD3CCA"/>
    <w:rsid w:val="00BE6EA6"/>
    <w:rsid w:val="00BF04DC"/>
    <w:rsid w:val="00BF3185"/>
    <w:rsid w:val="00BF3EFB"/>
    <w:rsid w:val="00BF7C2F"/>
    <w:rsid w:val="00C008F6"/>
    <w:rsid w:val="00C0113C"/>
    <w:rsid w:val="00C06A52"/>
    <w:rsid w:val="00C12A4B"/>
    <w:rsid w:val="00C30331"/>
    <w:rsid w:val="00C36E4B"/>
    <w:rsid w:val="00C41E0C"/>
    <w:rsid w:val="00C44F2D"/>
    <w:rsid w:val="00C5292C"/>
    <w:rsid w:val="00C57B4A"/>
    <w:rsid w:val="00C70865"/>
    <w:rsid w:val="00C71D83"/>
    <w:rsid w:val="00C73D2C"/>
    <w:rsid w:val="00C740C4"/>
    <w:rsid w:val="00C74706"/>
    <w:rsid w:val="00C74F89"/>
    <w:rsid w:val="00C752B5"/>
    <w:rsid w:val="00C83E68"/>
    <w:rsid w:val="00C84C7E"/>
    <w:rsid w:val="00C85D16"/>
    <w:rsid w:val="00C87D35"/>
    <w:rsid w:val="00C87F2F"/>
    <w:rsid w:val="00CA044B"/>
    <w:rsid w:val="00CA2F25"/>
    <w:rsid w:val="00CB6374"/>
    <w:rsid w:val="00CC071A"/>
    <w:rsid w:val="00CD54D4"/>
    <w:rsid w:val="00CD595D"/>
    <w:rsid w:val="00CE7DCF"/>
    <w:rsid w:val="00CF4184"/>
    <w:rsid w:val="00D02C73"/>
    <w:rsid w:val="00D032F5"/>
    <w:rsid w:val="00D1302F"/>
    <w:rsid w:val="00D1689B"/>
    <w:rsid w:val="00D241DC"/>
    <w:rsid w:val="00D24ADE"/>
    <w:rsid w:val="00D32E88"/>
    <w:rsid w:val="00D44B1E"/>
    <w:rsid w:val="00D55457"/>
    <w:rsid w:val="00D568FB"/>
    <w:rsid w:val="00D70BA5"/>
    <w:rsid w:val="00D9039F"/>
    <w:rsid w:val="00D9243A"/>
    <w:rsid w:val="00DA2583"/>
    <w:rsid w:val="00DA41D2"/>
    <w:rsid w:val="00DA7527"/>
    <w:rsid w:val="00DB1238"/>
    <w:rsid w:val="00DC6DDB"/>
    <w:rsid w:val="00DC7F31"/>
    <w:rsid w:val="00DD65DD"/>
    <w:rsid w:val="00DE49F1"/>
    <w:rsid w:val="00DE5D95"/>
    <w:rsid w:val="00DE6731"/>
    <w:rsid w:val="00DE7A85"/>
    <w:rsid w:val="00DF4145"/>
    <w:rsid w:val="00DF43EA"/>
    <w:rsid w:val="00E02039"/>
    <w:rsid w:val="00E0229E"/>
    <w:rsid w:val="00E0475D"/>
    <w:rsid w:val="00E04CCC"/>
    <w:rsid w:val="00E11314"/>
    <w:rsid w:val="00E14BB3"/>
    <w:rsid w:val="00E242C0"/>
    <w:rsid w:val="00E33559"/>
    <w:rsid w:val="00E37D2B"/>
    <w:rsid w:val="00E43C23"/>
    <w:rsid w:val="00E479E2"/>
    <w:rsid w:val="00E47D90"/>
    <w:rsid w:val="00E51800"/>
    <w:rsid w:val="00E51E87"/>
    <w:rsid w:val="00E563B6"/>
    <w:rsid w:val="00E628AA"/>
    <w:rsid w:val="00E674EB"/>
    <w:rsid w:val="00E83D9A"/>
    <w:rsid w:val="00E9591A"/>
    <w:rsid w:val="00EA3E33"/>
    <w:rsid w:val="00EC649E"/>
    <w:rsid w:val="00ED5E25"/>
    <w:rsid w:val="00ED65B2"/>
    <w:rsid w:val="00EE3521"/>
    <w:rsid w:val="00EE67DE"/>
    <w:rsid w:val="00EF417D"/>
    <w:rsid w:val="00EF5D5E"/>
    <w:rsid w:val="00EF793E"/>
    <w:rsid w:val="00F06071"/>
    <w:rsid w:val="00F07FF8"/>
    <w:rsid w:val="00F2175A"/>
    <w:rsid w:val="00F231B7"/>
    <w:rsid w:val="00F362C5"/>
    <w:rsid w:val="00F55520"/>
    <w:rsid w:val="00F65434"/>
    <w:rsid w:val="00F670D4"/>
    <w:rsid w:val="00F71F67"/>
    <w:rsid w:val="00F77CA2"/>
    <w:rsid w:val="00F93B91"/>
    <w:rsid w:val="00F93F23"/>
    <w:rsid w:val="00FA4818"/>
    <w:rsid w:val="00FB0E00"/>
    <w:rsid w:val="00FC6833"/>
    <w:rsid w:val="00FC6ABE"/>
    <w:rsid w:val="00FD7CAB"/>
    <w:rsid w:val="00FE29D8"/>
    <w:rsid w:val="00FF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ABF43E"/>
  <w15:docId w15:val="{098D05E8-DB33-477C-8A0A-5903E199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rsid w:val="00365E7E"/>
    <w:pPr>
      <w:spacing w:after="0" w:line="240" w:lineRule="auto"/>
      <w:ind w:left="567"/>
      <w:jc w:val="both"/>
    </w:pPr>
    <w:rPr>
      <w:rFonts w:ascii="Arial" w:eastAsia="Times New Roman" w:hAnsi="Arial" w:cs="Times New Roman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365E7E"/>
    <w:rPr>
      <w:rFonts w:ascii="Arial" w:eastAsia="Times New Roman" w:hAnsi="Arial" w:cs="Times New Roman"/>
      <w:szCs w:val="20"/>
      <w:lang w:eastAsia="cs-CZ"/>
    </w:rPr>
  </w:style>
  <w:style w:type="character" w:customStyle="1" w:styleId="tsubjname">
    <w:name w:val="tsubjname"/>
    <w:basedOn w:val="Standardnpsmoodstavce"/>
    <w:rsid w:val="0096426A"/>
  </w:style>
  <w:style w:type="character" w:styleId="Siln">
    <w:name w:val="Strong"/>
    <w:basedOn w:val="Standardnpsmoodstavce"/>
    <w:uiPriority w:val="22"/>
    <w:qFormat/>
    <w:rsid w:val="00AD2406"/>
    <w:rPr>
      <w:b/>
      <w:bCs/>
    </w:rPr>
  </w:style>
  <w:style w:type="paragraph" w:customStyle="1" w:styleId="KUPK0341deknorm4">
    <w:name w:val="KUPK_0341 Řádek norm4"/>
    <w:qFormat/>
    <w:rsid w:val="00557E02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AC4D6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C4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urny\vzory\dopis_papir_prenesena_III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266F9-6ABF-45B8-9FF5-15385040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dopis_papir_prenesena_III.dotx</Template>
  <TotalTime>1</TotalTime>
  <Pages>2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Spurný</dc:creator>
  <cp:lastModifiedBy>Spurný Václav</cp:lastModifiedBy>
  <cp:revision>3</cp:revision>
  <cp:lastPrinted>2017-04-20T12:20:00Z</cp:lastPrinted>
  <dcterms:created xsi:type="dcterms:W3CDTF">2018-02-13T07:54:00Z</dcterms:created>
  <dcterms:modified xsi:type="dcterms:W3CDTF">2018-02-13T11:33:00Z</dcterms:modified>
</cp:coreProperties>
</file>