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77FE7" w14:textId="77777777" w:rsidR="00716000" w:rsidRPr="00DC6DDB" w:rsidRDefault="00DA7527" w:rsidP="006463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2FC097" wp14:editId="21FC427D">
                <wp:simplePos x="0" y="0"/>
                <wp:positionH relativeFrom="column">
                  <wp:posOffset>2642870</wp:posOffset>
                </wp:positionH>
                <wp:positionV relativeFrom="paragraph">
                  <wp:posOffset>-86360</wp:posOffset>
                </wp:positionV>
                <wp:extent cx="3787140" cy="1720850"/>
                <wp:effectExtent l="0" t="0" r="0" b="0"/>
                <wp:wrapNone/>
                <wp:docPr id="3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87140" cy="1720850"/>
                          <a:chOff x="0" y="0"/>
                          <a:chExt cx="3787499" cy="1720842"/>
                        </a:xfrm>
                      </wpg:grpSpPr>
                      <wps:wsp>
                        <wps:cNvPr id="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61" cy="272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87D9DA" w14:textId="77777777"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00"/>
                            <a:ext cx="172880" cy="272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827E82" w14:textId="77777777"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88" y="0"/>
                            <a:ext cx="172761" cy="273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7F2EFA" w14:textId="77777777"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38" y="1447800"/>
                            <a:ext cx="172761" cy="273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6149A4" w14:textId="77777777"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21" name="Skupina 21"/>
                        <wpg:cNvGrpSpPr/>
                        <wpg:grpSpPr>
                          <a:xfrm>
                            <a:off x="495300" y="66675"/>
                            <a:ext cx="2902644" cy="1186781"/>
                            <a:chOff x="0" y="0"/>
                            <a:chExt cx="2901147" cy="1188000"/>
                          </a:xfrm>
                        </wpg:grpSpPr>
                        <wps:wsp>
                          <wps:cNvPr id="2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022F56" w14:textId="77777777" w:rsidR="009A7C56" w:rsidRPr="002B40E5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0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49B0AF" w14:textId="77777777" w:rsidR="009A7C56" w:rsidRPr="00E84A92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57" y="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191B24" w14:textId="77777777" w:rsidR="009A7C56" w:rsidRPr="00E84A92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57" y="914400"/>
                              <a:ext cx="173990" cy="2717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9D1224" w14:textId="77777777" w:rsidR="009A7C56" w:rsidRPr="00E84A92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7213" y="228600"/>
                            <a:ext cx="2724150" cy="91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CFDA7C" w14:textId="77777777" w:rsidR="00BD3CCA" w:rsidRDefault="00BD3CCA" w:rsidP="008207C7">
                              <w:pPr>
                                <w:pStyle w:val="Odvolaci"/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1pt;margin-top:-6.8pt;width:298.2pt;height:135.5pt;z-index:251659264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ové pole 2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  <v:textbox inset="0,0,0,0">
                      <w:txbxContent>
                        <w:p w:rsidR="009A7C56" w:rsidRPr="002B40E5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ové pole 2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  <v:textbox inset="0,0,0,0">
                      <w:txbxContent>
                        <w:p w:rsidR="009A7C56" w:rsidRPr="00E84A92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ové pole 2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  <v:textbox inset="0,0,0,0">
                      <w:txbxContent>
                        <w:p w:rsidR="009A7C56" w:rsidRPr="00E84A92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ové pole 2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  <v:textbox inset="0,0,0,0">
                      <w:txbxContent>
                        <w:p w:rsidR="009A7C56" w:rsidRPr="00E84A92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ové pole 2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" filled="f" stroked="f">
                  <v:textbox inset="0,0,0,0">
                    <w:txbxContent>
                      <w:p w:rsidR="00BD3CCA" w:rsidRDefault="00BD3CCA" w:rsidP="008207C7">
                        <w:pPr>
                          <w:pStyle w:val="Odvolaci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16000" w:rsidRPr="00DC6DDB">
        <w:t>Vaše č.</w:t>
      </w:r>
      <w:r w:rsidR="005A5FA9">
        <w:t xml:space="preserve"> </w:t>
      </w:r>
      <w:r w:rsidR="00716000" w:rsidRPr="00DC6DDB">
        <w:t>j.:</w:t>
      </w:r>
      <w:r w:rsidR="00716000" w:rsidRPr="00DC6DDB">
        <w:tab/>
      </w:r>
    </w:p>
    <w:p w14:paraId="408287CD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Ze dne:</w:t>
      </w:r>
      <w:r w:rsidRPr="00DC6DDB">
        <w:tab/>
      </w:r>
    </w:p>
    <w:p w14:paraId="6AA096DE" w14:textId="77777777" w:rsidR="00716000" w:rsidRPr="00897AFD" w:rsidRDefault="00716000" w:rsidP="00897AFD">
      <w:pPr>
        <w:pStyle w:val="Odvolaci"/>
        <w:tabs>
          <w:tab w:val="left" w:pos="1701"/>
        </w:tabs>
      </w:pPr>
      <w:r w:rsidRPr="00DC6DDB">
        <w:t>Naše č.</w:t>
      </w:r>
      <w:r w:rsidR="005A5FA9">
        <w:t xml:space="preserve"> </w:t>
      </w:r>
      <w:r w:rsidRPr="00DC6DDB">
        <w:t>j.:</w:t>
      </w:r>
      <w:r w:rsidRPr="00DC6DDB">
        <w:tab/>
      </w:r>
      <w:r w:rsidR="00897AFD" w:rsidRPr="00897AFD">
        <w:t>PK-ŽP/2852/18</w:t>
      </w:r>
    </w:p>
    <w:p w14:paraId="2DC8A2DC" w14:textId="77777777" w:rsidR="00716000" w:rsidRPr="00107F7D" w:rsidRDefault="00716000" w:rsidP="00107F7D">
      <w:pPr>
        <w:pStyle w:val="Odvolaci"/>
        <w:tabs>
          <w:tab w:val="left" w:pos="1701"/>
        </w:tabs>
      </w:pPr>
      <w:r w:rsidRPr="00DC6DDB">
        <w:t>Spis. zn.:</w:t>
      </w:r>
      <w:r w:rsidRPr="00DC6DDB">
        <w:tab/>
      </w:r>
      <w:r w:rsidR="00107F7D" w:rsidRPr="00107F7D">
        <w:t>ZN/724/ŽP/18</w:t>
      </w:r>
    </w:p>
    <w:p w14:paraId="051C8E18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Počet listů:</w:t>
      </w:r>
      <w:r w:rsidRPr="00DC6DDB">
        <w:tab/>
      </w:r>
      <w:r w:rsidR="009C4D28">
        <w:t>1</w:t>
      </w:r>
    </w:p>
    <w:p w14:paraId="3383DCBA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Počet příloh:</w:t>
      </w:r>
      <w:r w:rsidRPr="00DC6DDB">
        <w:tab/>
      </w:r>
      <w:r w:rsidR="00F651FD">
        <w:t>1</w:t>
      </w:r>
    </w:p>
    <w:p w14:paraId="64B79346" w14:textId="0F4FCBFD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Počet listů příloh:</w:t>
      </w:r>
      <w:r w:rsidRPr="00DC6DDB">
        <w:tab/>
      </w:r>
      <w:r w:rsidR="007E29CE">
        <w:t xml:space="preserve">Záměr </w:t>
      </w:r>
      <w:r w:rsidR="00F651FD">
        <w:t>vyhlášení</w:t>
      </w:r>
    </w:p>
    <w:p w14:paraId="7199DE1C" w14:textId="77777777" w:rsidR="00716000" w:rsidRPr="00DC6DDB" w:rsidRDefault="00716000" w:rsidP="006463B0">
      <w:pPr>
        <w:pStyle w:val="Odvolaci"/>
        <w:tabs>
          <w:tab w:val="left" w:pos="1701"/>
        </w:tabs>
      </w:pPr>
    </w:p>
    <w:p w14:paraId="36EAD7C7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Vyřizuje:</w:t>
      </w:r>
      <w:r w:rsidRPr="00DC6DDB">
        <w:tab/>
      </w:r>
      <w:r w:rsidR="009C4D28">
        <w:t>Ing. Václav Spurný</w:t>
      </w:r>
    </w:p>
    <w:p w14:paraId="6A64ADA7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Tel.:</w:t>
      </w:r>
      <w:r w:rsidRPr="00DC6DDB">
        <w:tab/>
      </w:r>
      <w:r w:rsidR="009C4D28">
        <w:t>377</w:t>
      </w:r>
      <w:r w:rsidRPr="00DC6DDB">
        <w:t xml:space="preserve"> </w:t>
      </w:r>
      <w:r w:rsidR="009C4D28">
        <w:t>195</w:t>
      </w:r>
      <w:r w:rsidRPr="00DC6DDB">
        <w:t xml:space="preserve"> </w:t>
      </w:r>
      <w:r w:rsidR="009C4D28">
        <w:t>596</w:t>
      </w:r>
    </w:p>
    <w:p w14:paraId="3366E0FF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E-mail:</w:t>
      </w:r>
      <w:r w:rsidRPr="00DC6DDB">
        <w:tab/>
      </w:r>
      <w:r w:rsidR="009C4D28">
        <w:t>vaclav.spurny@plzensky-kraj.cz</w:t>
      </w:r>
    </w:p>
    <w:p w14:paraId="0CD25DBF" w14:textId="77777777" w:rsidR="00716000" w:rsidRPr="00DC6DDB" w:rsidRDefault="00716000" w:rsidP="006463B0">
      <w:pPr>
        <w:pStyle w:val="Odvolaci"/>
        <w:tabs>
          <w:tab w:val="left" w:pos="1701"/>
        </w:tabs>
      </w:pPr>
    </w:p>
    <w:p w14:paraId="7D632A52" w14:textId="77777777" w:rsidR="00716000" w:rsidRPr="00DC6DDB" w:rsidRDefault="00716000" w:rsidP="006463B0">
      <w:pPr>
        <w:pStyle w:val="Odvolaci"/>
        <w:tabs>
          <w:tab w:val="left" w:pos="1701"/>
        </w:tabs>
      </w:pPr>
      <w:r w:rsidRPr="00DC6DDB">
        <w:t>Datum:</w:t>
      </w:r>
      <w:r w:rsidRPr="00DC6DDB">
        <w:tab/>
      </w:r>
      <w:r w:rsidR="00897AFD">
        <w:t>13</w:t>
      </w:r>
      <w:r w:rsidR="00DC6DDB" w:rsidRPr="00DC6DDB">
        <w:t>.</w:t>
      </w:r>
      <w:r w:rsidR="004840E6">
        <w:t xml:space="preserve"> </w:t>
      </w:r>
      <w:r w:rsidR="00DC7F31">
        <w:t>0</w:t>
      </w:r>
      <w:r w:rsidR="00BD3CCA">
        <w:t>2</w:t>
      </w:r>
      <w:r w:rsidR="00DC6DDB" w:rsidRPr="00DC6DDB">
        <w:t>.</w:t>
      </w:r>
      <w:r w:rsidR="004840E6">
        <w:t xml:space="preserve"> </w:t>
      </w:r>
      <w:r w:rsidR="009C4D28">
        <w:t>201</w:t>
      </w:r>
      <w:r w:rsidR="00114233">
        <w:t>8</w:t>
      </w:r>
    </w:p>
    <w:p w14:paraId="605B85FF" w14:textId="77777777" w:rsidR="00E628AA" w:rsidRPr="00DC6DDB" w:rsidRDefault="00E628AA" w:rsidP="00E628AA">
      <w:pPr>
        <w:pStyle w:val="Odvolaci"/>
      </w:pPr>
    </w:p>
    <w:p w14:paraId="32306B5E" w14:textId="77777777" w:rsidR="00E628AA" w:rsidRPr="00DC6DDB" w:rsidRDefault="00E628AA" w:rsidP="00E628AA">
      <w:pPr>
        <w:pStyle w:val="Odvolaci"/>
      </w:pPr>
    </w:p>
    <w:p w14:paraId="0693C5ED" w14:textId="0351623C" w:rsidR="00B853B1" w:rsidRPr="00664DD5" w:rsidRDefault="007E29CE" w:rsidP="00B853B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Záměr</w:t>
      </w:r>
      <w:r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B853B1"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na vyhlášení přírodní památky </w:t>
      </w:r>
      <w:r w:rsidR="00B853B1" w:rsidRPr="00B853B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Šlovický vrch </w:t>
      </w:r>
      <w:r w:rsidR="00B853B1"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– oznámení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o </w:t>
      </w:r>
      <w:r w:rsidR="00B853B1"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>předložení záměru zřízení zvláště chráněného území k projednání</w:t>
      </w:r>
    </w:p>
    <w:p w14:paraId="6E1CC13A" w14:textId="77777777" w:rsidR="00B853B1" w:rsidRPr="00664DD5" w:rsidRDefault="00B853B1" w:rsidP="00B853B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64DD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602DCDBF" w14:textId="77777777" w:rsidR="00B853B1" w:rsidRPr="00664DD5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</w:p>
    <w:p w14:paraId="583B0601" w14:textId="5A176B2D" w:rsidR="00B853B1" w:rsidRPr="00897AFD" w:rsidRDefault="00B853B1" w:rsidP="00B853B1">
      <w:pPr>
        <w:autoSpaceDE w:val="0"/>
        <w:autoSpaceDN w:val="0"/>
        <w:adjustRightInd w:val="0"/>
        <w:spacing w:after="6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664DD5">
        <w:rPr>
          <w:rFonts w:ascii="Arial" w:eastAsia="Times New Roman" w:hAnsi="Arial" w:cs="Arial"/>
          <w:sz w:val="24"/>
          <w:szCs w:val="24"/>
          <w:lang w:eastAsia="cs-CZ"/>
        </w:rPr>
        <w:t xml:space="preserve">Krajský úřad </w:t>
      </w:r>
      <w:smartTag w:uri="urn:schemas-microsoft-com:office:smarttags" w:element="PersonName">
        <w:r w:rsidRPr="00664DD5">
          <w:rPr>
            <w:rFonts w:ascii="Arial" w:eastAsia="Times New Roman" w:hAnsi="Arial" w:cs="Arial"/>
            <w:sz w:val="24"/>
            <w:szCs w:val="24"/>
            <w:lang w:eastAsia="cs-CZ"/>
          </w:rPr>
          <w:t>Plzeň</w:t>
        </w:r>
      </w:smartTag>
      <w:r w:rsidRPr="00664DD5">
        <w:rPr>
          <w:rFonts w:ascii="Arial" w:eastAsia="Times New Roman" w:hAnsi="Arial" w:cs="Arial"/>
          <w:sz w:val="24"/>
          <w:szCs w:val="24"/>
          <w:lang w:eastAsia="cs-CZ"/>
        </w:rPr>
        <w:t>ského kraje, odbor životního prostředí, jako příslušný orgán ochrany přírody ve smyslu ustanovení § 77a odst. 4 písm. g) zákona č. 114/1992 Sb., o ochraně přírody a krajiny, ve znění pozdějších změn (dále jen "</w:t>
      </w:r>
      <w:r>
        <w:rPr>
          <w:rFonts w:ascii="Arial" w:eastAsia="Times New Roman" w:hAnsi="Arial" w:cs="Arial"/>
          <w:sz w:val="24"/>
          <w:szCs w:val="24"/>
          <w:lang w:eastAsia="cs-CZ"/>
        </w:rPr>
        <w:t>ZOPK</w:t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 xml:space="preserve">"), zpracoval </w:t>
      </w:r>
      <w:r w:rsidR="00827630">
        <w:rPr>
          <w:rFonts w:ascii="Arial" w:eastAsia="Times New Roman" w:hAnsi="Arial" w:cs="Arial"/>
          <w:sz w:val="24"/>
          <w:szCs w:val="24"/>
          <w:lang w:eastAsia="cs-CZ"/>
        </w:rPr>
        <w:t xml:space="preserve"> záměr</w:t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 xml:space="preserve"> na vyhlášení </w:t>
      </w:r>
      <w:r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>přírodní památky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(dále jen „PP“)</w:t>
      </w:r>
      <w:r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B853B1">
        <w:rPr>
          <w:rFonts w:ascii="Arial" w:eastAsia="Times New Roman" w:hAnsi="Arial" w:cs="Arial"/>
          <w:b/>
          <w:sz w:val="24"/>
          <w:szCs w:val="24"/>
          <w:lang w:eastAsia="cs-CZ"/>
        </w:rPr>
        <w:t>Šlovický vrch</w:t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664DD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897AFD">
        <w:rPr>
          <w:rFonts w:ascii="Arial" w:eastAsia="Times New Roman" w:hAnsi="Arial" w:cs="Arial"/>
          <w:sz w:val="24"/>
          <w:szCs w:val="24"/>
          <w:lang w:eastAsia="cs-CZ"/>
        </w:rPr>
        <w:t>Navržené zvláště chráněné území „Šlovický vrch“ se nalézá v Plzeňském kraji, okresu Plzeň-jih,</w:t>
      </w:r>
      <w:r w:rsidR="00AB46BC">
        <w:rPr>
          <w:rFonts w:ascii="Arial" w:eastAsia="Times New Roman" w:hAnsi="Arial" w:cs="Arial"/>
          <w:sz w:val="24"/>
          <w:szCs w:val="24"/>
          <w:lang w:eastAsia="cs-CZ"/>
        </w:rPr>
        <w:t xml:space="preserve"> v k.ú. </w:t>
      </w:r>
      <w:bookmarkStart w:id="0" w:name="_GoBack"/>
      <w:bookmarkEnd w:id="0"/>
      <w:r w:rsidR="00AB46BC">
        <w:rPr>
          <w:rFonts w:ascii="Arial" w:eastAsia="Times New Roman" w:hAnsi="Arial" w:cs="Arial"/>
          <w:sz w:val="24"/>
          <w:szCs w:val="24"/>
          <w:lang w:eastAsia="cs-CZ"/>
        </w:rPr>
        <w:t>Dobřany,</w:t>
      </w:r>
      <w:r w:rsidRPr="00897AFD">
        <w:rPr>
          <w:rFonts w:ascii="Arial" w:eastAsia="Times New Roman" w:hAnsi="Arial" w:cs="Arial"/>
          <w:sz w:val="24"/>
          <w:szCs w:val="24"/>
          <w:lang w:eastAsia="cs-CZ"/>
        </w:rPr>
        <w:t xml:space="preserve"> při severovýchodním okraji města Dobřany na úbočí Šlovického vrchu v nadmořské výšce 350 – 430 m. Jádrem území, zaujímajícího převážnou část někdejšího vojenského cvičiště, je centrální sníženina otevřená k západu, obklopená vesměs mírnými, v severní části navrženého i relativně strmějšími svahy s drobnými skalními výchozy. Jižní cíp lokality se rozkládá podél výrazné terénní hrany se dvěma drobnými neaktivními l</w:t>
      </w:r>
      <w:r w:rsidR="006C4ACB">
        <w:rPr>
          <w:rFonts w:ascii="Arial" w:eastAsia="Times New Roman" w:hAnsi="Arial" w:cs="Arial"/>
          <w:sz w:val="24"/>
          <w:szCs w:val="24"/>
          <w:lang w:eastAsia="cs-CZ"/>
        </w:rPr>
        <w:t>omy</w:t>
      </w:r>
      <w:r w:rsidRPr="00897AFD">
        <w:rPr>
          <w:rFonts w:ascii="Arial" w:eastAsia="Times New Roman" w:hAnsi="Arial" w:cs="Arial"/>
          <w:sz w:val="24"/>
          <w:szCs w:val="24"/>
          <w:lang w:eastAsia="cs-CZ"/>
        </w:rPr>
        <w:t>. Celé území je protkáno hustou sítí někdejších tankových cest v různém stádiu zarůstání. V severní a střední části území se dochovaly i další terénní útvary vzniklé činností armády jako jsou tankové okopy, zákopy či nakládací rampy. Severovýchodní cíp území je překryt recentní navážkou hlinitého materiálu.</w:t>
      </w:r>
      <w:r w:rsidR="00897AF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A92D13">
        <w:rPr>
          <w:rFonts w:ascii="Arial" w:eastAsia="Times New Roman" w:hAnsi="Arial" w:cs="Arial"/>
          <w:sz w:val="24"/>
          <w:szCs w:val="24"/>
          <w:lang w:eastAsia="cs-CZ"/>
        </w:rPr>
        <w:t>Úplné</w:t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 xml:space="preserve"> znění </w:t>
      </w:r>
      <w:r w:rsidR="00827630">
        <w:rPr>
          <w:rFonts w:ascii="Arial" w:eastAsia="Times New Roman" w:hAnsi="Arial" w:cs="Arial"/>
          <w:sz w:val="24"/>
          <w:szCs w:val="24"/>
          <w:lang w:eastAsia="cs-CZ"/>
        </w:rPr>
        <w:t>záměru</w:t>
      </w:r>
      <w:r w:rsidR="00827630" w:rsidRPr="00664DD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64DD5">
        <w:rPr>
          <w:rFonts w:ascii="Arial" w:eastAsia="Times New Roman" w:hAnsi="Arial" w:cs="Arial"/>
          <w:sz w:val="24"/>
          <w:szCs w:val="24"/>
          <w:lang w:eastAsia="cs-CZ"/>
        </w:rPr>
        <w:t>je přílohou tohoto oznámení.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64DD5">
        <w:rPr>
          <w:rFonts w:ascii="Arial" w:eastAsia="Times New Roman" w:hAnsi="Arial" w:cs="Arial"/>
          <w:sz w:val="24"/>
          <w:szCs w:val="24"/>
          <w:highlight w:val="yellow"/>
          <w:lang w:eastAsia="cs-CZ"/>
        </w:rPr>
        <w:t xml:space="preserve"> </w:t>
      </w:r>
    </w:p>
    <w:p w14:paraId="6B624A99" w14:textId="77777777" w:rsidR="00B853B1" w:rsidRPr="00664DD5" w:rsidRDefault="00B853B1" w:rsidP="00B853B1">
      <w:pPr>
        <w:spacing w:after="0" w:line="240" w:lineRule="auto"/>
        <w:ind w:right="-57" w:firstLine="567"/>
        <w:jc w:val="both"/>
        <w:rPr>
          <w:rFonts w:ascii="Arial" w:eastAsia="Times New Roman" w:hAnsi="Arial" w:cs="Arial"/>
          <w:bCs/>
          <w:sz w:val="24"/>
          <w:szCs w:val="24"/>
          <w:highlight w:val="yellow"/>
          <w:lang w:eastAsia="cs-CZ"/>
        </w:rPr>
      </w:pPr>
    </w:p>
    <w:p w14:paraId="34D4C18D" w14:textId="0B285E70" w:rsidR="00B853B1" w:rsidRPr="00C46B99" w:rsidRDefault="00B853B1" w:rsidP="00B853B1">
      <w:pPr>
        <w:spacing w:after="0" w:line="240" w:lineRule="auto"/>
        <w:ind w:right="-57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C46B99">
        <w:rPr>
          <w:rFonts w:ascii="Arial" w:eastAsia="Times New Roman" w:hAnsi="Arial" w:cs="Times New Roman"/>
          <w:sz w:val="24"/>
          <w:szCs w:val="20"/>
          <w:lang w:eastAsia="cs-CZ"/>
        </w:rPr>
        <w:t xml:space="preserve">Vymezení </w:t>
      </w:r>
      <w:r w:rsidR="007E29CE">
        <w:rPr>
          <w:rFonts w:ascii="Arial" w:eastAsia="Times New Roman" w:hAnsi="Arial" w:cs="Times New Roman"/>
          <w:sz w:val="24"/>
          <w:szCs w:val="20"/>
          <w:lang w:eastAsia="cs-CZ"/>
        </w:rPr>
        <w:t>PP</w:t>
      </w:r>
      <w:r w:rsidRPr="00C46B99">
        <w:rPr>
          <w:rFonts w:ascii="Arial" w:eastAsia="Times New Roman" w:hAnsi="Arial" w:cs="Times New Roman"/>
          <w:sz w:val="24"/>
          <w:szCs w:val="20"/>
          <w:lang w:eastAsia="cs-CZ"/>
        </w:rPr>
        <w:t xml:space="preserve"> a jejího ochranného pásma bude po vyhlášení zaznamenáno v katastru nemovitostí. </w:t>
      </w:r>
      <w:r w:rsidRPr="00C46B99">
        <w:rPr>
          <w:rFonts w:ascii="Arial" w:eastAsia="Times New Roman" w:hAnsi="Arial" w:cs="Arial"/>
          <w:sz w:val="24"/>
          <w:szCs w:val="24"/>
          <w:lang w:eastAsia="cs-CZ"/>
        </w:rPr>
        <w:t xml:space="preserve">Vlastnická práva dosavadních vlastníků k pozemkům nebudou vyhlášením </w:t>
      </w:r>
      <w:r w:rsidR="007E29CE">
        <w:rPr>
          <w:rFonts w:ascii="Arial" w:eastAsia="Times New Roman" w:hAnsi="Arial" w:cs="Arial"/>
          <w:sz w:val="24"/>
          <w:szCs w:val="24"/>
          <w:lang w:eastAsia="cs-CZ"/>
        </w:rPr>
        <w:t>PP</w:t>
      </w:r>
      <w:r w:rsidRPr="00C46B99">
        <w:rPr>
          <w:rFonts w:ascii="Arial" w:eastAsia="Times New Roman" w:hAnsi="Arial" w:cs="Arial"/>
          <w:sz w:val="24"/>
          <w:szCs w:val="24"/>
          <w:lang w:eastAsia="cs-CZ"/>
        </w:rPr>
        <w:t xml:space="preserve"> dotčena.</w:t>
      </w:r>
    </w:p>
    <w:p w14:paraId="6111FC56" w14:textId="77777777" w:rsidR="00B853B1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</w:p>
    <w:p w14:paraId="0A0A5F57" w14:textId="77777777" w:rsidR="00B853B1" w:rsidRPr="00664DD5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</w:p>
    <w:p w14:paraId="4AF835E4" w14:textId="77777777"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F3848E4" w14:textId="77777777"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D511D3C" w14:textId="77777777"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BDB486F" w14:textId="77777777"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676A8A9" w14:textId="77777777" w:rsidR="00DA746D" w:rsidRDefault="00DA746D" w:rsidP="00B853B1">
      <w:pPr>
        <w:pStyle w:val="Text12b"/>
        <w:rPr>
          <w:lang w:val="cs-CZ"/>
        </w:rPr>
      </w:pPr>
    </w:p>
    <w:p w14:paraId="0131292D" w14:textId="77777777" w:rsidR="00DA746D" w:rsidRDefault="00DA746D" w:rsidP="00B853B1">
      <w:pPr>
        <w:pStyle w:val="Text12b"/>
        <w:rPr>
          <w:lang w:val="cs-CZ"/>
        </w:rPr>
      </w:pPr>
    </w:p>
    <w:p w14:paraId="5605454A" w14:textId="77777777" w:rsidR="00B853B1" w:rsidRPr="009677C0" w:rsidRDefault="00B853B1" w:rsidP="00B853B1">
      <w:pPr>
        <w:pStyle w:val="Text12b"/>
        <w:rPr>
          <w:lang w:val="cs-CZ"/>
        </w:rPr>
      </w:pPr>
      <w:r w:rsidRPr="009677C0">
        <w:rPr>
          <w:lang w:val="cs-CZ"/>
        </w:rPr>
        <w:t>Ing. Jan Kroupar</w:t>
      </w:r>
    </w:p>
    <w:p w14:paraId="23400C97" w14:textId="77777777" w:rsidR="00B853B1" w:rsidRPr="009677C0" w:rsidRDefault="00B853B1" w:rsidP="00B853B1">
      <w:pPr>
        <w:pStyle w:val="Text12b"/>
        <w:rPr>
          <w:lang w:val="cs-CZ"/>
        </w:rPr>
      </w:pPr>
      <w:r w:rsidRPr="009677C0">
        <w:rPr>
          <w:lang w:val="cs-CZ"/>
        </w:rPr>
        <w:t>vedoucí oddělení ochrany přírody</w:t>
      </w:r>
    </w:p>
    <w:sectPr w:rsidR="00B853B1" w:rsidRPr="009677C0" w:rsidSect="004668F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0502A" w14:textId="77777777" w:rsidR="00EF175D" w:rsidRDefault="00EF175D" w:rsidP="00C84C7E">
      <w:pPr>
        <w:spacing w:after="0" w:line="240" w:lineRule="auto"/>
      </w:pPr>
      <w:r>
        <w:separator/>
      </w:r>
    </w:p>
  </w:endnote>
  <w:endnote w:type="continuationSeparator" w:id="0">
    <w:p w14:paraId="467B4AEA" w14:textId="77777777" w:rsidR="00EF175D" w:rsidRDefault="00EF175D" w:rsidP="00C8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F0424" w14:textId="77777777" w:rsidR="00501211" w:rsidRDefault="00501211" w:rsidP="00501211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E-mail: posta@plzensky-kraj.cz</w:t>
    </w:r>
    <w:r>
      <w:rPr>
        <w:rFonts w:ascii="Arial" w:hAnsi="Arial" w:cs="Arial"/>
        <w:color w:val="000000"/>
        <w:sz w:val="16"/>
        <w:szCs w:val="16"/>
      </w:rPr>
      <w:tab/>
      <w:t>Tel.: + 420 377 195 111</w:t>
    </w:r>
    <w:r>
      <w:rPr>
        <w:rFonts w:ascii="Arial" w:hAnsi="Arial" w:cs="Arial"/>
        <w:color w:val="000000"/>
        <w:sz w:val="16"/>
        <w:szCs w:val="16"/>
      </w:rPr>
      <w:tab/>
      <w:t>IČO: 70890366</w:t>
    </w:r>
  </w:p>
  <w:p w14:paraId="676EC3A0" w14:textId="77777777" w:rsidR="00501211" w:rsidRPr="00501211" w:rsidRDefault="00501211" w:rsidP="00501211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Fax: + 420 377 195 078</w:t>
    </w:r>
    <w:r>
      <w:rPr>
        <w:rFonts w:ascii="Arial" w:hAnsi="Arial" w:cs="Arial"/>
        <w:color w:val="000000"/>
        <w:sz w:val="16"/>
        <w:szCs w:val="16"/>
      </w:rPr>
      <w:tab/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30188" w14:textId="77777777" w:rsidR="009A7C56" w:rsidRDefault="009A7C56" w:rsidP="004668F8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E-mail: posta@plzensky-kraj.cz</w:t>
    </w:r>
    <w:r>
      <w:rPr>
        <w:rFonts w:ascii="Arial" w:hAnsi="Arial" w:cs="Arial"/>
        <w:color w:val="000000"/>
        <w:sz w:val="16"/>
        <w:szCs w:val="16"/>
      </w:rPr>
      <w:tab/>
      <w:t>Tel.: + 420 377 195 111</w:t>
    </w:r>
    <w:r>
      <w:rPr>
        <w:rFonts w:ascii="Arial" w:hAnsi="Arial" w:cs="Arial"/>
        <w:color w:val="000000"/>
        <w:sz w:val="16"/>
        <w:szCs w:val="16"/>
      </w:rPr>
      <w:tab/>
      <w:t>IČO: 70890366</w:t>
    </w:r>
  </w:p>
  <w:p w14:paraId="433EBF22" w14:textId="77777777" w:rsidR="009A7C56" w:rsidRPr="006463B0" w:rsidRDefault="009A7C56" w:rsidP="006463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Fax: + 420 377 195 078</w:t>
    </w:r>
    <w:r>
      <w:rPr>
        <w:rFonts w:ascii="Arial" w:hAnsi="Arial" w:cs="Arial"/>
        <w:color w:val="000000"/>
        <w:sz w:val="16"/>
        <w:szCs w:val="16"/>
      </w:rPr>
      <w:tab/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45506" w14:textId="77777777" w:rsidR="00EF175D" w:rsidRDefault="00EF175D" w:rsidP="00C84C7E">
      <w:pPr>
        <w:spacing w:after="0" w:line="240" w:lineRule="auto"/>
      </w:pPr>
      <w:r>
        <w:separator/>
      </w:r>
    </w:p>
  </w:footnote>
  <w:footnote w:type="continuationSeparator" w:id="0">
    <w:p w14:paraId="44F3FFD6" w14:textId="77777777" w:rsidR="00EF175D" w:rsidRDefault="00EF175D" w:rsidP="00C84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14:paraId="738BEFB8" w14:textId="77777777" w:rsidR="009A7C56" w:rsidRPr="007D10DC" w:rsidRDefault="009A7C56" w:rsidP="002A4F4D">
        <w:pPr>
          <w:pStyle w:val="Text12b"/>
          <w:jc w:val="right"/>
          <w:rPr>
            <w:sz w:val="22"/>
            <w:szCs w:val="22"/>
          </w:rPr>
        </w:pPr>
        <w:r w:rsidRPr="007D10DC">
          <w:rPr>
            <w:noProof/>
            <w:sz w:val="22"/>
            <w:szCs w:val="22"/>
            <w:lang w:val="cs-CZ" w:eastAsia="cs-CZ"/>
          </w:rPr>
          <w:t xml:space="preserve"> </w:t>
        </w:r>
        <w:r w:rsidR="00C008F6" w:rsidRPr="007D10DC">
          <w:rPr>
            <w:sz w:val="22"/>
            <w:szCs w:val="22"/>
          </w:rPr>
          <w:fldChar w:fldCharType="begin"/>
        </w:r>
        <w:r w:rsidR="00572E1C" w:rsidRPr="007D10DC">
          <w:rPr>
            <w:sz w:val="22"/>
            <w:szCs w:val="22"/>
          </w:rPr>
          <w:instrText>PAGE</w:instrText>
        </w:r>
        <w:r w:rsidR="00C008F6" w:rsidRPr="007D10DC">
          <w:rPr>
            <w:sz w:val="22"/>
            <w:szCs w:val="22"/>
          </w:rPr>
          <w:fldChar w:fldCharType="separate"/>
        </w:r>
        <w:r w:rsidR="00DA746D">
          <w:rPr>
            <w:noProof/>
            <w:sz w:val="22"/>
            <w:szCs w:val="22"/>
          </w:rPr>
          <w:t>2</w:t>
        </w:r>
        <w:r w:rsidR="00C008F6" w:rsidRPr="007D10DC">
          <w:rPr>
            <w:sz w:val="22"/>
            <w:szCs w:val="22"/>
          </w:rPr>
          <w:fldChar w:fldCharType="end"/>
        </w:r>
        <w:r w:rsidRPr="007D10DC">
          <w:rPr>
            <w:sz w:val="22"/>
            <w:szCs w:val="22"/>
            <w:lang w:val="cs-CZ"/>
          </w:rPr>
          <w:t>/</w:t>
        </w:r>
        <w:r w:rsidR="00EF175D">
          <w:fldChar w:fldCharType="begin"/>
        </w:r>
        <w:r w:rsidR="00EF175D">
          <w:instrText xml:space="preserve"> NUMPAGES   \* MERGEFORMAT </w:instrText>
        </w:r>
        <w:r w:rsidR="00EF175D">
          <w:fldChar w:fldCharType="separate"/>
        </w:r>
        <w:r w:rsidR="00DA746D" w:rsidRPr="00DA746D">
          <w:rPr>
            <w:noProof/>
            <w:sz w:val="22"/>
            <w:szCs w:val="22"/>
            <w:lang w:val="cs-CZ"/>
          </w:rPr>
          <w:t>2</w:t>
        </w:r>
        <w:r w:rsidR="00EF175D">
          <w:rPr>
            <w:noProof/>
            <w:sz w:val="22"/>
            <w:szCs w:val="22"/>
            <w:lang w:val="cs-CZ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1C400" w14:textId="77777777" w:rsidR="009A7C56" w:rsidRPr="00DC6DDB" w:rsidRDefault="009A7C56" w:rsidP="004668F8">
    <w:pPr>
      <w:pStyle w:val="ZahlaviI15b"/>
      <w:rPr>
        <w:b/>
      </w:rPr>
    </w:pPr>
    <w:r w:rsidRPr="00DC6DDB">
      <w:rPr>
        <w:b/>
      </w:rPr>
      <w:t>krajský úřad plzeňského kraje</w:t>
    </w:r>
  </w:p>
  <w:p w14:paraId="32492F68" w14:textId="77777777" w:rsidR="009A7C56" w:rsidRPr="00DC6DDB" w:rsidRDefault="009A7C56" w:rsidP="004668F8">
    <w:pPr>
      <w:pStyle w:val="ZahlaviII12b"/>
      <w:rPr>
        <w:b/>
      </w:rPr>
    </w:pPr>
    <w:r w:rsidRPr="00DC6DDB">
      <w:rPr>
        <w:b/>
      </w:rPr>
      <w:t>ODBOR</w:t>
    </w:r>
    <w:r w:rsidR="00166B37">
      <w:rPr>
        <w:b/>
      </w:rPr>
      <w:t xml:space="preserve"> ŽIVOTNÍHO PROSTŘEDÍ</w:t>
    </w:r>
  </w:p>
  <w:p w14:paraId="3CAC88D7" w14:textId="77777777" w:rsidR="009A7C56" w:rsidRPr="004840E6" w:rsidRDefault="009A7C56" w:rsidP="004668F8">
    <w:pPr>
      <w:pStyle w:val="ZahlaviII12b"/>
      <w:rPr>
        <w:b/>
      </w:rPr>
    </w:pPr>
    <w:r w:rsidRPr="00DC6DDB">
      <w:rPr>
        <w:b/>
      </w:rPr>
      <w:t>Škroupova 18, 306 13  Plzeň</w:t>
    </w:r>
  </w:p>
  <w:p w14:paraId="420A74B3" w14:textId="77777777" w:rsidR="009A7C56" w:rsidRDefault="009A7C5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0"/>
  <w:defaultTabStop w:val="158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D28"/>
    <w:rsid w:val="00012769"/>
    <w:rsid w:val="000346E0"/>
    <w:rsid w:val="000450A1"/>
    <w:rsid w:val="00046408"/>
    <w:rsid w:val="00054E64"/>
    <w:rsid w:val="00057728"/>
    <w:rsid w:val="0006185F"/>
    <w:rsid w:val="00061C8F"/>
    <w:rsid w:val="000634D5"/>
    <w:rsid w:val="00064584"/>
    <w:rsid w:val="00080607"/>
    <w:rsid w:val="0008673B"/>
    <w:rsid w:val="00087EBA"/>
    <w:rsid w:val="000A1F34"/>
    <w:rsid w:val="000B2119"/>
    <w:rsid w:val="000C5148"/>
    <w:rsid w:val="000D4664"/>
    <w:rsid w:val="000E1BBD"/>
    <w:rsid w:val="000E6D61"/>
    <w:rsid w:val="000F3824"/>
    <w:rsid w:val="000F76F0"/>
    <w:rsid w:val="00102ADC"/>
    <w:rsid w:val="00102F33"/>
    <w:rsid w:val="00107F7D"/>
    <w:rsid w:val="00110B50"/>
    <w:rsid w:val="001125CA"/>
    <w:rsid w:val="00114233"/>
    <w:rsid w:val="0011677B"/>
    <w:rsid w:val="001314F0"/>
    <w:rsid w:val="00143662"/>
    <w:rsid w:val="0016607A"/>
    <w:rsid w:val="00166B37"/>
    <w:rsid w:val="00167CBA"/>
    <w:rsid w:val="00176313"/>
    <w:rsid w:val="00185A37"/>
    <w:rsid w:val="001A2A6E"/>
    <w:rsid w:val="001B45F4"/>
    <w:rsid w:val="001C31A4"/>
    <w:rsid w:val="001E114B"/>
    <w:rsid w:val="001E5649"/>
    <w:rsid w:val="001F2C3C"/>
    <w:rsid w:val="0020142A"/>
    <w:rsid w:val="0020364D"/>
    <w:rsid w:val="002101F2"/>
    <w:rsid w:val="00212B65"/>
    <w:rsid w:val="0022105B"/>
    <w:rsid w:val="002213A9"/>
    <w:rsid w:val="0022260E"/>
    <w:rsid w:val="002234AF"/>
    <w:rsid w:val="002341E7"/>
    <w:rsid w:val="002409C7"/>
    <w:rsid w:val="00246439"/>
    <w:rsid w:val="0025721B"/>
    <w:rsid w:val="00265DE8"/>
    <w:rsid w:val="00267BB0"/>
    <w:rsid w:val="00267DF0"/>
    <w:rsid w:val="00271701"/>
    <w:rsid w:val="00284FB1"/>
    <w:rsid w:val="002925D0"/>
    <w:rsid w:val="00294090"/>
    <w:rsid w:val="002A2136"/>
    <w:rsid w:val="002A4F4D"/>
    <w:rsid w:val="002B0D97"/>
    <w:rsid w:val="002B1E33"/>
    <w:rsid w:val="002B7551"/>
    <w:rsid w:val="002C189E"/>
    <w:rsid w:val="002C33F4"/>
    <w:rsid w:val="002C5244"/>
    <w:rsid w:val="002C63F6"/>
    <w:rsid w:val="002D3264"/>
    <w:rsid w:val="002D4BB1"/>
    <w:rsid w:val="002E05C9"/>
    <w:rsid w:val="002E4148"/>
    <w:rsid w:val="002E7DD0"/>
    <w:rsid w:val="002F00E9"/>
    <w:rsid w:val="002F2ED7"/>
    <w:rsid w:val="00301A5A"/>
    <w:rsid w:val="00311B20"/>
    <w:rsid w:val="00312A55"/>
    <w:rsid w:val="003274B0"/>
    <w:rsid w:val="0033049A"/>
    <w:rsid w:val="00332E5B"/>
    <w:rsid w:val="00340293"/>
    <w:rsid w:val="003461A4"/>
    <w:rsid w:val="00346F84"/>
    <w:rsid w:val="00353323"/>
    <w:rsid w:val="00355F1B"/>
    <w:rsid w:val="00363B33"/>
    <w:rsid w:val="00364505"/>
    <w:rsid w:val="00365E7E"/>
    <w:rsid w:val="00375915"/>
    <w:rsid w:val="00377285"/>
    <w:rsid w:val="00377C2F"/>
    <w:rsid w:val="00382507"/>
    <w:rsid w:val="00385E96"/>
    <w:rsid w:val="00386950"/>
    <w:rsid w:val="00387DE1"/>
    <w:rsid w:val="00397C71"/>
    <w:rsid w:val="003A0D01"/>
    <w:rsid w:val="003B0CF0"/>
    <w:rsid w:val="003B1A6F"/>
    <w:rsid w:val="003B2C89"/>
    <w:rsid w:val="003C2009"/>
    <w:rsid w:val="003D5C92"/>
    <w:rsid w:val="003F088C"/>
    <w:rsid w:val="003F2911"/>
    <w:rsid w:val="003F2F1E"/>
    <w:rsid w:val="003F7BA6"/>
    <w:rsid w:val="00402ACA"/>
    <w:rsid w:val="004242DF"/>
    <w:rsid w:val="00427A7F"/>
    <w:rsid w:val="00433B36"/>
    <w:rsid w:val="004344D0"/>
    <w:rsid w:val="00435825"/>
    <w:rsid w:val="00435D33"/>
    <w:rsid w:val="0043787A"/>
    <w:rsid w:val="0044534D"/>
    <w:rsid w:val="004460E8"/>
    <w:rsid w:val="0045142E"/>
    <w:rsid w:val="004561F1"/>
    <w:rsid w:val="00461FFA"/>
    <w:rsid w:val="00463064"/>
    <w:rsid w:val="0046639B"/>
    <w:rsid w:val="004668F8"/>
    <w:rsid w:val="00467D2A"/>
    <w:rsid w:val="0047280A"/>
    <w:rsid w:val="0047636D"/>
    <w:rsid w:val="00477BD5"/>
    <w:rsid w:val="004840E6"/>
    <w:rsid w:val="00492BD2"/>
    <w:rsid w:val="0049345F"/>
    <w:rsid w:val="004A5696"/>
    <w:rsid w:val="004B02A0"/>
    <w:rsid w:val="004B762E"/>
    <w:rsid w:val="004C5BD0"/>
    <w:rsid w:val="004C5F63"/>
    <w:rsid w:val="004D57E5"/>
    <w:rsid w:val="004E2092"/>
    <w:rsid w:val="004E6241"/>
    <w:rsid w:val="004F7769"/>
    <w:rsid w:val="00501211"/>
    <w:rsid w:val="005229D1"/>
    <w:rsid w:val="00522B45"/>
    <w:rsid w:val="00523621"/>
    <w:rsid w:val="00540DAF"/>
    <w:rsid w:val="00541A1C"/>
    <w:rsid w:val="005512CD"/>
    <w:rsid w:val="00553AC7"/>
    <w:rsid w:val="00557E02"/>
    <w:rsid w:val="00572E1C"/>
    <w:rsid w:val="0057303C"/>
    <w:rsid w:val="00573C44"/>
    <w:rsid w:val="00574F8E"/>
    <w:rsid w:val="00576817"/>
    <w:rsid w:val="00576C11"/>
    <w:rsid w:val="005A1917"/>
    <w:rsid w:val="005A5FA9"/>
    <w:rsid w:val="005B293C"/>
    <w:rsid w:val="005C717E"/>
    <w:rsid w:val="005E236C"/>
    <w:rsid w:val="005E52C8"/>
    <w:rsid w:val="005F535A"/>
    <w:rsid w:val="005F5983"/>
    <w:rsid w:val="00600677"/>
    <w:rsid w:val="006012DA"/>
    <w:rsid w:val="00602E56"/>
    <w:rsid w:val="00604D2B"/>
    <w:rsid w:val="006116B6"/>
    <w:rsid w:val="00614FC2"/>
    <w:rsid w:val="00615547"/>
    <w:rsid w:val="006202D4"/>
    <w:rsid w:val="00621C79"/>
    <w:rsid w:val="006422AD"/>
    <w:rsid w:val="00645478"/>
    <w:rsid w:val="006460FA"/>
    <w:rsid w:val="006463B0"/>
    <w:rsid w:val="00662A26"/>
    <w:rsid w:val="00667762"/>
    <w:rsid w:val="006700BA"/>
    <w:rsid w:val="00671E9F"/>
    <w:rsid w:val="006772BA"/>
    <w:rsid w:val="00692D73"/>
    <w:rsid w:val="00693EEB"/>
    <w:rsid w:val="00694FAF"/>
    <w:rsid w:val="006A7972"/>
    <w:rsid w:val="006B279C"/>
    <w:rsid w:val="006B751B"/>
    <w:rsid w:val="006B76D4"/>
    <w:rsid w:val="006C25A2"/>
    <w:rsid w:val="006C4ACB"/>
    <w:rsid w:val="006C5CFA"/>
    <w:rsid w:val="006D099E"/>
    <w:rsid w:val="006E1F71"/>
    <w:rsid w:val="00700192"/>
    <w:rsid w:val="00700202"/>
    <w:rsid w:val="0070698C"/>
    <w:rsid w:val="00707F15"/>
    <w:rsid w:val="00716000"/>
    <w:rsid w:val="00746642"/>
    <w:rsid w:val="00751C23"/>
    <w:rsid w:val="007530DE"/>
    <w:rsid w:val="007537B5"/>
    <w:rsid w:val="00760B2A"/>
    <w:rsid w:val="00767790"/>
    <w:rsid w:val="00775DFC"/>
    <w:rsid w:val="00783D01"/>
    <w:rsid w:val="00796AE4"/>
    <w:rsid w:val="007A3756"/>
    <w:rsid w:val="007A69E4"/>
    <w:rsid w:val="007A70E1"/>
    <w:rsid w:val="007C0926"/>
    <w:rsid w:val="007C3863"/>
    <w:rsid w:val="007D10DC"/>
    <w:rsid w:val="007D37AB"/>
    <w:rsid w:val="007E29CE"/>
    <w:rsid w:val="007E3800"/>
    <w:rsid w:val="007F3155"/>
    <w:rsid w:val="007F544A"/>
    <w:rsid w:val="007F56DF"/>
    <w:rsid w:val="00817BDF"/>
    <w:rsid w:val="008207C7"/>
    <w:rsid w:val="00824CD6"/>
    <w:rsid w:val="00826571"/>
    <w:rsid w:val="008274CB"/>
    <w:rsid w:val="00827630"/>
    <w:rsid w:val="0083444F"/>
    <w:rsid w:val="008424CC"/>
    <w:rsid w:val="00844729"/>
    <w:rsid w:val="008533C9"/>
    <w:rsid w:val="00863B90"/>
    <w:rsid w:val="0086516E"/>
    <w:rsid w:val="00865B6A"/>
    <w:rsid w:val="00871E94"/>
    <w:rsid w:val="00877446"/>
    <w:rsid w:val="00877AF7"/>
    <w:rsid w:val="008916D2"/>
    <w:rsid w:val="00897A9A"/>
    <w:rsid w:val="00897AFD"/>
    <w:rsid w:val="008E6566"/>
    <w:rsid w:val="00900F9A"/>
    <w:rsid w:val="00906BFA"/>
    <w:rsid w:val="00914480"/>
    <w:rsid w:val="00915FFD"/>
    <w:rsid w:val="009304EB"/>
    <w:rsid w:val="0093136F"/>
    <w:rsid w:val="00932B61"/>
    <w:rsid w:val="009426E8"/>
    <w:rsid w:val="0094501C"/>
    <w:rsid w:val="00947584"/>
    <w:rsid w:val="0095249C"/>
    <w:rsid w:val="0095261D"/>
    <w:rsid w:val="0096426A"/>
    <w:rsid w:val="00973788"/>
    <w:rsid w:val="00982D03"/>
    <w:rsid w:val="00987F7D"/>
    <w:rsid w:val="00990087"/>
    <w:rsid w:val="00990673"/>
    <w:rsid w:val="00993AB5"/>
    <w:rsid w:val="00996E36"/>
    <w:rsid w:val="00997E59"/>
    <w:rsid w:val="009A1C06"/>
    <w:rsid w:val="009A7C56"/>
    <w:rsid w:val="009B3269"/>
    <w:rsid w:val="009B4E6C"/>
    <w:rsid w:val="009C19E0"/>
    <w:rsid w:val="009C4D28"/>
    <w:rsid w:val="009E140A"/>
    <w:rsid w:val="009E4030"/>
    <w:rsid w:val="009F1789"/>
    <w:rsid w:val="009F5D07"/>
    <w:rsid w:val="00A00A7B"/>
    <w:rsid w:val="00A159A9"/>
    <w:rsid w:val="00A17A51"/>
    <w:rsid w:val="00A17D65"/>
    <w:rsid w:val="00A250CA"/>
    <w:rsid w:val="00A30CCF"/>
    <w:rsid w:val="00A3118C"/>
    <w:rsid w:val="00A312A3"/>
    <w:rsid w:val="00A4106E"/>
    <w:rsid w:val="00A425C0"/>
    <w:rsid w:val="00A42B7A"/>
    <w:rsid w:val="00A55D85"/>
    <w:rsid w:val="00A56794"/>
    <w:rsid w:val="00A56A72"/>
    <w:rsid w:val="00A60818"/>
    <w:rsid w:val="00A60891"/>
    <w:rsid w:val="00A741D1"/>
    <w:rsid w:val="00A759D9"/>
    <w:rsid w:val="00A8244D"/>
    <w:rsid w:val="00AA5BDE"/>
    <w:rsid w:val="00AA7F37"/>
    <w:rsid w:val="00AB46BC"/>
    <w:rsid w:val="00AB78CF"/>
    <w:rsid w:val="00AC2665"/>
    <w:rsid w:val="00AC739B"/>
    <w:rsid w:val="00AD2406"/>
    <w:rsid w:val="00AE1786"/>
    <w:rsid w:val="00AE25BC"/>
    <w:rsid w:val="00AF73A5"/>
    <w:rsid w:val="00B1105C"/>
    <w:rsid w:val="00B122D8"/>
    <w:rsid w:val="00B34970"/>
    <w:rsid w:val="00B4640A"/>
    <w:rsid w:val="00B672F8"/>
    <w:rsid w:val="00B75DD4"/>
    <w:rsid w:val="00B7636F"/>
    <w:rsid w:val="00B853B1"/>
    <w:rsid w:val="00B97201"/>
    <w:rsid w:val="00BA6891"/>
    <w:rsid w:val="00BB096C"/>
    <w:rsid w:val="00BB1DBE"/>
    <w:rsid w:val="00BB7400"/>
    <w:rsid w:val="00BC714C"/>
    <w:rsid w:val="00BD3CCA"/>
    <w:rsid w:val="00BE6EA6"/>
    <w:rsid w:val="00BF04DC"/>
    <w:rsid w:val="00BF3185"/>
    <w:rsid w:val="00BF3EFB"/>
    <w:rsid w:val="00BF7C2F"/>
    <w:rsid w:val="00C008F6"/>
    <w:rsid w:val="00C0113C"/>
    <w:rsid w:val="00C06A52"/>
    <w:rsid w:val="00C30331"/>
    <w:rsid w:val="00C36E4B"/>
    <w:rsid w:val="00C41E0C"/>
    <w:rsid w:val="00C44F2D"/>
    <w:rsid w:val="00C57B4A"/>
    <w:rsid w:val="00C70865"/>
    <w:rsid w:val="00C71D83"/>
    <w:rsid w:val="00C73D2C"/>
    <w:rsid w:val="00C740C4"/>
    <w:rsid w:val="00C74706"/>
    <w:rsid w:val="00C74F89"/>
    <w:rsid w:val="00C752B5"/>
    <w:rsid w:val="00C83E68"/>
    <w:rsid w:val="00C84C7E"/>
    <w:rsid w:val="00C85D16"/>
    <w:rsid w:val="00C87D35"/>
    <w:rsid w:val="00C87F2F"/>
    <w:rsid w:val="00CA044B"/>
    <w:rsid w:val="00CA2F25"/>
    <w:rsid w:val="00CB6374"/>
    <w:rsid w:val="00CC071A"/>
    <w:rsid w:val="00CD54D4"/>
    <w:rsid w:val="00CD595D"/>
    <w:rsid w:val="00CE7DCF"/>
    <w:rsid w:val="00CF4184"/>
    <w:rsid w:val="00D02C73"/>
    <w:rsid w:val="00D032F5"/>
    <w:rsid w:val="00D1302F"/>
    <w:rsid w:val="00D1689B"/>
    <w:rsid w:val="00D241DC"/>
    <w:rsid w:val="00D24ADE"/>
    <w:rsid w:val="00D32E88"/>
    <w:rsid w:val="00D44B1E"/>
    <w:rsid w:val="00D55457"/>
    <w:rsid w:val="00D568FB"/>
    <w:rsid w:val="00D70BA5"/>
    <w:rsid w:val="00D9039F"/>
    <w:rsid w:val="00D9243A"/>
    <w:rsid w:val="00DA2583"/>
    <w:rsid w:val="00DA41D2"/>
    <w:rsid w:val="00DA746D"/>
    <w:rsid w:val="00DA7527"/>
    <w:rsid w:val="00DB1238"/>
    <w:rsid w:val="00DC6DDB"/>
    <w:rsid w:val="00DC7F31"/>
    <w:rsid w:val="00DD65DD"/>
    <w:rsid w:val="00DE49F1"/>
    <w:rsid w:val="00DE5D95"/>
    <w:rsid w:val="00DE6731"/>
    <w:rsid w:val="00DE7A85"/>
    <w:rsid w:val="00DF4145"/>
    <w:rsid w:val="00DF43EA"/>
    <w:rsid w:val="00E02039"/>
    <w:rsid w:val="00E0229E"/>
    <w:rsid w:val="00E0475D"/>
    <w:rsid w:val="00E04CCC"/>
    <w:rsid w:val="00E11314"/>
    <w:rsid w:val="00E14BB3"/>
    <w:rsid w:val="00E242C0"/>
    <w:rsid w:val="00E3210D"/>
    <w:rsid w:val="00E33559"/>
    <w:rsid w:val="00E37D2B"/>
    <w:rsid w:val="00E43C23"/>
    <w:rsid w:val="00E479E2"/>
    <w:rsid w:val="00E47D90"/>
    <w:rsid w:val="00E51800"/>
    <w:rsid w:val="00E51E87"/>
    <w:rsid w:val="00E563B6"/>
    <w:rsid w:val="00E628AA"/>
    <w:rsid w:val="00E674EB"/>
    <w:rsid w:val="00E83D9A"/>
    <w:rsid w:val="00E9591A"/>
    <w:rsid w:val="00EA3E33"/>
    <w:rsid w:val="00EC649E"/>
    <w:rsid w:val="00ED5E25"/>
    <w:rsid w:val="00ED65B2"/>
    <w:rsid w:val="00EE3521"/>
    <w:rsid w:val="00EE67DE"/>
    <w:rsid w:val="00EF175D"/>
    <w:rsid w:val="00EF417D"/>
    <w:rsid w:val="00EF5D5E"/>
    <w:rsid w:val="00EF793E"/>
    <w:rsid w:val="00F06071"/>
    <w:rsid w:val="00F07FF8"/>
    <w:rsid w:val="00F2175A"/>
    <w:rsid w:val="00F231B7"/>
    <w:rsid w:val="00F362C5"/>
    <w:rsid w:val="00F55520"/>
    <w:rsid w:val="00F651FD"/>
    <w:rsid w:val="00F65434"/>
    <w:rsid w:val="00F670D4"/>
    <w:rsid w:val="00F71F67"/>
    <w:rsid w:val="00F77CA2"/>
    <w:rsid w:val="00F93B91"/>
    <w:rsid w:val="00F93F23"/>
    <w:rsid w:val="00FA4818"/>
    <w:rsid w:val="00FB0E00"/>
    <w:rsid w:val="00FC6833"/>
    <w:rsid w:val="00FC6ABE"/>
    <w:rsid w:val="00FD7CAB"/>
    <w:rsid w:val="00FE29D8"/>
    <w:rsid w:val="00FF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5FC7665"/>
  <w15:docId w15:val="{098D05E8-DB33-477C-8A0A-5903E199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rsid w:val="00365E7E"/>
    <w:pPr>
      <w:spacing w:after="0" w:line="240" w:lineRule="auto"/>
      <w:ind w:left="567"/>
      <w:jc w:val="both"/>
    </w:pPr>
    <w:rPr>
      <w:rFonts w:ascii="Arial" w:eastAsia="Times New Roman" w:hAnsi="Arial" w:cs="Times New Roman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365E7E"/>
    <w:rPr>
      <w:rFonts w:ascii="Arial" w:eastAsia="Times New Roman" w:hAnsi="Arial" w:cs="Times New Roman"/>
      <w:szCs w:val="20"/>
      <w:lang w:eastAsia="cs-CZ"/>
    </w:rPr>
  </w:style>
  <w:style w:type="character" w:customStyle="1" w:styleId="tsubjname">
    <w:name w:val="tsubjname"/>
    <w:basedOn w:val="Standardnpsmoodstavce"/>
    <w:rsid w:val="0096426A"/>
  </w:style>
  <w:style w:type="character" w:styleId="Siln">
    <w:name w:val="Strong"/>
    <w:basedOn w:val="Standardnpsmoodstavce"/>
    <w:uiPriority w:val="22"/>
    <w:qFormat/>
    <w:rsid w:val="00AD2406"/>
    <w:rPr>
      <w:b/>
      <w:bCs/>
    </w:rPr>
  </w:style>
  <w:style w:type="paragraph" w:customStyle="1" w:styleId="KUPK0341deknorm4">
    <w:name w:val="KUPK_0341 Řádek norm4"/>
    <w:qFormat/>
    <w:rsid w:val="00557E02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E29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E29C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E29C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E29C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E29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urny\vzory\dopis_papir_prenesena_III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AE70F-8C36-47E3-9373-DA4EFCB0E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dopis_papir_prenesena_III.dotx</Template>
  <TotalTime>4</TotalTime>
  <Pages>1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Spurný</dc:creator>
  <cp:lastModifiedBy>Spurný Václav</cp:lastModifiedBy>
  <cp:revision>4</cp:revision>
  <cp:lastPrinted>2017-04-20T12:20:00Z</cp:lastPrinted>
  <dcterms:created xsi:type="dcterms:W3CDTF">2018-02-14T10:26:00Z</dcterms:created>
  <dcterms:modified xsi:type="dcterms:W3CDTF">2018-02-14T11:58:00Z</dcterms:modified>
</cp:coreProperties>
</file>