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Look w:val="01E0" w:firstRow="1" w:lastRow="1" w:firstColumn="1" w:lastColumn="1" w:noHBand="0" w:noVBand="0"/>
      </w:tblPr>
      <w:tblGrid>
        <w:gridCol w:w="3984"/>
        <w:gridCol w:w="1401"/>
        <w:gridCol w:w="4481"/>
      </w:tblGrid>
      <w:tr w:rsidR="00AE33C1" w:rsidTr="00BE0818">
        <w:trPr>
          <w:trHeight w:val="1118"/>
        </w:trPr>
        <w:tc>
          <w:tcPr>
            <w:tcW w:w="3984" w:type="dxa"/>
          </w:tcPr>
          <w:p w:rsidR="00AE33C1" w:rsidRDefault="00CC1A94">
            <w:r>
              <w:tab/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 w:rsidTr="00BE0818">
        <w:trPr>
          <w:trHeight w:val="1258"/>
        </w:trPr>
        <w:tc>
          <w:tcPr>
            <w:tcW w:w="3984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BE0818" w:rsidRPr="00F46746" w:rsidRDefault="00BE0818" w:rsidP="00BE0818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>
              <w:rPr>
                <w:rFonts w:cs="Arial"/>
                <w:color w:val="006B4D"/>
                <w:sz w:val="16"/>
                <w:szCs w:val="16"/>
              </w:rPr>
              <w:t>jaroslav.muller@aopk.gov.cz</w:t>
            </w:r>
          </w:p>
          <w:p w:rsidR="00BE0818" w:rsidRPr="00F46746" w:rsidRDefault="00BE0818" w:rsidP="00BE0818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</w:t>
            </w:r>
            <w:r>
              <w:rPr>
                <w:rFonts w:cs="Arial"/>
                <w:color w:val="006B4D"/>
                <w:sz w:val="16"/>
                <w:szCs w:val="16"/>
              </w:rPr>
              <w:t>aopk.gov.cz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81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-153669</wp:posOffset>
                      </wp:positionV>
                      <wp:extent cx="2982686" cy="914400"/>
                      <wp:effectExtent l="0" t="0" r="825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DA63D2" w:rsidRDefault="00DA63D2" w:rsidP="00DA63D2">
                                  <w:pPr>
                                    <w:pStyle w:val="Odstavecseseznamem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="00B55DAF"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1pt;width:234.8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DA63D2" w:rsidRDefault="00DA63D2" w:rsidP="00DA63D2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d</w:t>
                            </w:r>
                            <w:r w:rsidR="00B55DAF"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 w:rsidTr="00BE0818">
        <w:trPr>
          <w:trHeight w:val="67"/>
        </w:trPr>
        <w:tc>
          <w:tcPr>
            <w:tcW w:w="3984" w:type="dxa"/>
          </w:tcPr>
          <w:p w:rsidR="003D20A7" w:rsidRDefault="003D20A7"/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 w:rsidTr="00BE0818">
        <w:trPr>
          <w:trHeight w:val="192"/>
        </w:trPr>
        <w:tc>
          <w:tcPr>
            <w:tcW w:w="3984" w:type="dxa"/>
          </w:tcPr>
          <w:p w:rsidR="00AE33C1" w:rsidRPr="004F2C02" w:rsidRDefault="00CC1A94" w:rsidP="00802555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DA63D2">
              <w:rPr>
                <w:rFonts w:cs="Arial"/>
                <w:sz w:val="17"/>
                <w:szCs w:val="17"/>
              </w:rPr>
              <w:t>71</w:t>
            </w:r>
            <w:r w:rsidR="00802555">
              <w:rPr>
                <w:rFonts w:cs="Arial"/>
                <w:sz w:val="17"/>
                <w:szCs w:val="17"/>
              </w:rPr>
              <w:t>89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82" w:type="dxa"/>
            <w:gridSpan w:val="2"/>
          </w:tcPr>
          <w:p w:rsidR="00AE33C1" w:rsidRPr="00980611" w:rsidRDefault="00CC1A94" w:rsidP="00DA63D2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proofErr w:type="spellStart"/>
            <w:r w:rsidR="00BE0818">
              <w:rPr>
                <w:rFonts w:cs="Arial"/>
                <w:sz w:val="17"/>
                <w:szCs w:val="17"/>
              </w:rPr>
              <w:t>Műller</w:t>
            </w:r>
            <w:proofErr w:type="spellEnd"/>
            <w:r w:rsidR="00BE0818">
              <w:rPr>
                <w:rFonts w:cs="Arial"/>
                <w:sz w:val="17"/>
                <w:szCs w:val="17"/>
              </w:rPr>
              <w:t xml:space="preserve"> J.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DA63D2">
              <w:rPr>
                <w:rFonts w:cs="Arial"/>
                <w:sz w:val="17"/>
                <w:szCs w:val="17"/>
              </w:rPr>
              <w:t>18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1936F7">
              <w:rPr>
                <w:rFonts w:cs="Arial"/>
                <w:sz w:val="17"/>
                <w:szCs w:val="17"/>
              </w:rPr>
              <w:t>9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 w:rsidTr="00BE0818">
        <w:trPr>
          <w:trHeight w:val="664"/>
        </w:trPr>
        <w:tc>
          <w:tcPr>
            <w:tcW w:w="3984" w:type="dxa"/>
          </w:tcPr>
          <w:p w:rsidR="00AE33C1" w:rsidRPr="004F2C02" w:rsidRDefault="00755180" w:rsidP="00BE0818">
            <w:r w:rsidRPr="004F2C02">
              <w:t xml:space="preserve">                              </w:t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/>
        </w:tc>
      </w:tr>
    </w:tbl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F05CDD">
        <w:t>3</w:t>
      </w:r>
      <w:r w:rsidR="004043A5" w:rsidRPr="00797BF7">
        <w:t>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DC462A" w:rsidRPr="00797BF7">
        <w:rPr>
          <w:b/>
        </w:rPr>
        <w:t>rezervaci</w:t>
      </w:r>
      <w:r w:rsidR="001936F7">
        <w:rPr>
          <w:b/>
        </w:rPr>
        <w:t xml:space="preserve"> </w:t>
      </w:r>
      <w:r w:rsidR="00802555">
        <w:rPr>
          <w:b/>
        </w:rPr>
        <w:t xml:space="preserve">Mazácký </w:t>
      </w:r>
      <w:proofErr w:type="spellStart"/>
      <w:r w:rsidR="00802555">
        <w:rPr>
          <w:b/>
        </w:rPr>
        <w:t>Grůnik</w:t>
      </w:r>
      <w:proofErr w:type="spellEnd"/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DA63D2">
        <w:t>Ostravice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97BF7" w:rsidRPr="00797BF7">
        <w:t>rezervaci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DA63D2">
        <w:t>Ostravice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584988" w:rsidRPr="00667542">
        <w:t>R</w:t>
      </w:r>
      <w:r w:rsidRPr="00667542">
        <w:t xml:space="preserve"> </w:t>
      </w:r>
      <w:r w:rsidR="00802555">
        <w:t xml:space="preserve">Mazácký </w:t>
      </w:r>
      <w:proofErr w:type="spellStart"/>
      <w:r w:rsidR="00802555">
        <w:t>Grúnik</w:t>
      </w:r>
      <w:proofErr w:type="spellEnd"/>
      <w:r w:rsidR="00DA63D2">
        <w:t xml:space="preserve"> potok</w:t>
      </w:r>
      <w:r w:rsidRPr="00667542">
        <w:t xml:space="preserve">, poskytne vám je pověřený pracovník Mgr. </w:t>
      </w:r>
      <w:r w:rsidR="00584988" w:rsidRPr="00667542">
        <w:t xml:space="preserve">Tomáš </w:t>
      </w:r>
      <w:proofErr w:type="spellStart"/>
      <w:r w:rsidR="00584988" w:rsidRPr="00667542">
        <w:t>Myslikovjan</w:t>
      </w:r>
      <w:proofErr w:type="spellEnd"/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>ve lhůtě do 15 dnů od obdržení 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lastRenderedPageBreak/>
        <w:t xml:space="preserve">Zároveň obec </w:t>
      </w:r>
      <w:r w:rsidR="00DA63D2">
        <w:t>Ostravici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 xml:space="preserve">PR </w:t>
      </w:r>
      <w:r w:rsidR="00802555">
        <w:t xml:space="preserve">Mazácký </w:t>
      </w:r>
      <w:proofErr w:type="spellStart"/>
      <w:r w:rsidR="00802555">
        <w:t>Grúnik</w:t>
      </w:r>
      <w:proofErr w:type="spellEnd"/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Default="00BE0818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  </w:t>
      </w:r>
      <w:r w:rsidR="00820D00" w:rsidRPr="00691A89">
        <w:rPr>
          <w:rFonts w:cs="Arial"/>
          <w:i/>
          <w:sz w:val="20"/>
        </w:rPr>
        <w:t>podepsáno elektronicky</w:t>
      </w:r>
    </w:p>
    <w:p w:rsidR="00DD10AC" w:rsidRDefault="00DD10AC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 w:rsidRPr="00691A89">
        <w:rPr>
          <w:rFonts w:cs="Arial"/>
          <w:szCs w:val="22"/>
        </w:rPr>
        <w:t xml:space="preserve">Mgr. František </w:t>
      </w:r>
      <w:proofErr w:type="spellStart"/>
      <w:r w:rsidRPr="00691A89">
        <w:rPr>
          <w:rFonts w:cs="Arial"/>
          <w:szCs w:val="22"/>
        </w:rPr>
        <w:t>Jaskula</w:t>
      </w:r>
      <w:proofErr w:type="spellEnd"/>
    </w:p>
    <w:p w:rsidR="00521C06" w:rsidRPr="00A84ED8" w:rsidRDefault="00DD10AC" w:rsidP="00DD10AC">
      <w:pPr>
        <w:pStyle w:val="Zkladntext2"/>
        <w:spacing w:after="120"/>
        <w:jc w:val="right"/>
        <w:outlineLvl w:val="1"/>
        <w:rPr>
          <w:rFonts w:cs="Arial"/>
          <w:szCs w:val="22"/>
          <w:highlight w:val="lightGray"/>
        </w:rPr>
      </w:pPr>
      <w:r w:rsidRPr="00691A89">
        <w:rPr>
          <w:rFonts w:cs="Arial"/>
          <w:caps/>
          <w:sz w:val="17"/>
          <w:szCs w:val="17"/>
        </w:rPr>
        <w:t>Ředitel regionálního pracoviště</w:t>
      </w:r>
    </w:p>
    <w:p w:rsidR="00380F2C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DD10AC" w:rsidRPr="007C3BE6" w:rsidRDefault="00DD10A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802555" w:rsidRPr="007C3BE6" w:rsidRDefault="00802555" w:rsidP="0080255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t xml:space="preserve">Lesy ČR, </w:t>
      </w:r>
      <w:proofErr w:type="spellStart"/>
      <w:proofErr w:type="gramStart"/>
      <w:r>
        <w:t>s.p</w:t>
      </w:r>
      <w:proofErr w:type="spellEnd"/>
      <w:r>
        <w:t>, LS</w:t>
      </w:r>
      <w:proofErr w:type="gramEnd"/>
      <w:r>
        <w:t xml:space="preserve"> Frýdek-Místek, Morávka 557, 739 04 </w:t>
      </w:r>
      <w:r w:rsidRPr="007C3BE6">
        <w:rPr>
          <w:rFonts w:cs="Arial"/>
          <w:color w:val="000000"/>
          <w:szCs w:val="22"/>
        </w:rPr>
        <w:t xml:space="preserve">(ID DS: </w:t>
      </w:r>
      <w:r>
        <w:rPr>
          <w:rFonts w:cs="Arial"/>
          <w:color w:val="000000"/>
          <w:szCs w:val="22"/>
        </w:rPr>
        <w:t>e8cfsn</w:t>
      </w:r>
      <w:r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bookmarkStart w:id="1" w:name="_GoBack"/>
      <w:bookmarkEnd w:id="1"/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BE0818" w:rsidRPr="00BE0818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</w:rPr>
      </w:pPr>
      <w:r w:rsidRPr="00BE0818">
        <w:rPr>
          <w:rFonts w:cs="Arial"/>
          <w:color w:val="000000"/>
        </w:rPr>
        <w:t xml:space="preserve">Obec </w:t>
      </w:r>
      <w:r w:rsidR="00DA63D2">
        <w:rPr>
          <w:rFonts w:cs="Arial"/>
          <w:color w:val="000000"/>
        </w:rPr>
        <w:t>Ostravice</w:t>
      </w:r>
      <w:r w:rsidRPr="00BE0818">
        <w:rPr>
          <w:rFonts w:cs="Arial"/>
          <w:color w:val="000000"/>
        </w:rPr>
        <w:t xml:space="preserve">, </w:t>
      </w:r>
      <w:r w:rsidR="00DA63D2">
        <w:rPr>
          <w:rFonts w:cs="Arial"/>
          <w:color w:val="000000"/>
        </w:rPr>
        <w:t>Ostravice 577</w:t>
      </w:r>
      <w:r w:rsidRPr="00BE0818">
        <w:rPr>
          <w:rFonts w:cs="Arial"/>
          <w:color w:val="000000"/>
        </w:rPr>
        <w:t>, 739 1</w:t>
      </w:r>
      <w:r w:rsidR="00DA63D2">
        <w:rPr>
          <w:rFonts w:cs="Arial"/>
          <w:color w:val="000000"/>
        </w:rPr>
        <w:t>4</w:t>
      </w:r>
      <w:r w:rsidRPr="00BE0818">
        <w:rPr>
          <w:rFonts w:cs="Arial"/>
          <w:color w:val="000000"/>
        </w:rPr>
        <w:t xml:space="preserve">, ID DS: </w:t>
      </w:r>
      <w:r w:rsidR="00DA63D2">
        <w:rPr>
          <w:rFonts w:cs="Arial"/>
          <w:color w:val="000000"/>
        </w:rPr>
        <w:t>(5a3bb7q)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06" w:rsidRDefault="00687306">
      <w:r>
        <w:separator/>
      </w:r>
    </w:p>
  </w:endnote>
  <w:endnote w:type="continuationSeparator" w:id="0">
    <w:p w:rsidR="00687306" w:rsidRDefault="0068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802555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r w:rsidR="00473480">
      <w:fldChar w:fldCharType="begin"/>
    </w:r>
    <w:r w:rsidR="00473480">
      <w:instrText xml:space="preserve"> NUMPAGES  \* Arabic  \* MERGEFORMAT </w:instrText>
    </w:r>
    <w:r w:rsidR="00473480">
      <w:fldChar w:fldCharType="separate"/>
    </w:r>
    <w:r w:rsidR="00802555" w:rsidRPr="00802555">
      <w:rPr>
        <w:rFonts w:asciiTheme="minorBidi" w:hAnsiTheme="minorBidi" w:cstheme="minorBidi"/>
        <w:noProof/>
        <w:sz w:val="16"/>
        <w:szCs w:val="16"/>
      </w:rPr>
      <w:t>2</w:t>
    </w:r>
    <w:r w:rsidR="00473480">
      <w:rPr>
        <w:rFonts w:asciiTheme="minorBidi" w:hAnsiTheme="minorBidi" w:cstheme="minorBidi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802555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802555" w:rsidRPr="00802555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06" w:rsidRDefault="00687306">
      <w:r>
        <w:separator/>
      </w:r>
    </w:p>
  </w:footnote>
  <w:footnote w:type="continuationSeparator" w:id="0">
    <w:p w:rsidR="00687306" w:rsidRDefault="00687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B63D0"/>
    <w:multiLevelType w:val="hybridMultilevel"/>
    <w:tmpl w:val="508426EE"/>
    <w:lvl w:ilvl="0" w:tplc="B0A65F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4C44"/>
    <w:rsid w:val="001936F7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802555"/>
    <w:rsid w:val="0081199D"/>
    <w:rsid w:val="00815FE8"/>
    <w:rsid w:val="00820D00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0818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A63D2"/>
    <w:rsid w:val="00DB01E6"/>
    <w:rsid w:val="00DB31D5"/>
    <w:rsid w:val="00DB5A90"/>
    <w:rsid w:val="00DC462A"/>
    <w:rsid w:val="00DD10AC"/>
    <w:rsid w:val="00DF0E1E"/>
    <w:rsid w:val="00DF4105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05CD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06B8A3A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8BE0B-2948-4849-A0F8-6FB35B203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</TotalTime>
  <Pages>2</Pages>
  <Words>473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Jaroslav Müller</cp:lastModifiedBy>
  <cp:revision>3</cp:revision>
  <cp:lastPrinted>2006-06-21T12:22:00Z</cp:lastPrinted>
  <dcterms:created xsi:type="dcterms:W3CDTF">2026-09-18T09:43:00Z</dcterms:created>
  <dcterms:modified xsi:type="dcterms:W3CDTF">2026-09-18T09:43:00Z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