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3B7388F2" w:rsidR="0087417E" w:rsidRDefault="00A904EC">
            <w:pPr>
              <w:pStyle w:val="KRUODVOLUDAJETAB"/>
            </w:pPr>
            <w:r>
              <w:t xml:space="preserve">KUJI </w:t>
            </w:r>
            <w:r w:rsidR="00A64C4A">
              <w:t>32577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1EF87153" w:rsidR="0087417E" w:rsidRDefault="00924E90" w:rsidP="00C036FF">
            <w:pPr>
              <w:pStyle w:val="KRUODVOLUDAJETAB"/>
            </w:pPr>
            <w:r>
              <w:t>13. 4.</w:t>
            </w:r>
            <w:r w:rsidR="00B12836">
              <w:t xml:space="preserve">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3FF6EE05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571EE5">
        <w:rPr>
          <w:b/>
          <w:bCs/>
          <w:sz w:val="24"/>
        </w:rPr>
        <w:t xml:space="preserve">rezervaci </w:t>
      </w:r>
      <w:r w:rsidR="00924E90">
        <w:rPr>
          <w:b/>
          <w:bCs/>
          <w:sz w:val="24"/>
        </w:rPr>
        <w:t>Velká skála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4D366F82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B12836">
        <w:rPr>
          <w:rFonts w:ascii="Arial" w:hAnsi="Arial" w:cs="Arial"/>
          <w:sz w:val="22"/>
        </w:rPr>
        <w:t>rezervaci</w:t>
      </w:r>
      <w:r w:rsidR="009968FF">
        <w:rPr>
          <w:rFonts w:ascii="Arial" w:hAnsi="Arial" w:cs="Arial"/>
          <w:sz w:val="22"/>
        </w:rPr>
        <w:t xml:space="preserve"> </w:t>
      </w:r>
      <w:r w:rsidR="00924E90">
        <w:rPr>
          <w:rFonts w:ascii="Arial" w:hAnsi="Arial" w:cs="Arial"/>
          <w:sz w:val="22"/>
        </w:rPr>
        <w:t>Velká skála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2806A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</w:t>
      </w:r>
      <w:r w:rsidR="00571EE5">
        <w:rPr>
          <w:rFonts w:ascii="Arial" w:hAnsi="Arial" w:cs="Arial"/>
          <w:bCs/>
          <w:sz w:val="22"/>
        </w:rPr>
        <w:t>obci Lhánice.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2D44273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9D02BD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 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255FEC79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2555FB44" w:rsidR="00F75CE5" w:rsidRDefault="00571E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Lhánice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10495329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 w:rsidR="00F0152F">
        <w:rPr>
          <w:rFonts w:ascii="Arial" w:hAnsi="Arial" w:cs="Arial"/>
          <w:sz w:val="22"/>
        </w:rPr>
        <w:t xml:space="preserve"> </w:t>
      </w:r>
      <w:r w:rsidR="00924E90">
        <w:rPr>
          <w:rFonts w:ascii="Arial" w:hAnsi="Arial" w:cs="Arial"/>
          <w:sz w:val="22"/>
        </w:rPr>
        <w:t>Velká skála</w:t>
      </w:r>
      <w:r w:rsidR="00571EE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je možné zaslat písemně nejpozději do </w:t>
      </w:r>
      <w:r w:rsidR="009074C0" w:rsidRPr="009074C0">
        <w:rPr>
          <w:rFonts w:ascii="Arial" w:hAnsi="Arial" w:cs="Arial"/>
          <w:b/>
          <w:bCs/>
          <w:sz w:val="22"/>
        </w:rPr>
        <w:t>7. května</w:t>
      </w:r>
      <w:r w:rsidR="00F0152F">
        <w:rPr>
          <w:rFonts w:ascii="Arial" w:hAnsi="Arial" w:cs="Arial"/>
          <w:b/>
          <w:sz w:val="22"/>
        </w:rPr>
        <w:t xml:space="preserve">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sectPr w:rsidR="00F75CE5" w:rsidRPr="00F80C2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59446" w14:textId="77777777" w:rsidR="007B6BE6" w:rsidRDefault="007B6BE6">
      <w:r>
        <w:separator/>
      </w:r>
    </w:p>
  </w:endnote>
  <w:endnote w:type="continuationSeparator" w:id="0">
    <w:p w14:paraId="428E1E05" w14:textId="77777777" w:rsidR="007B6BE6" w:rsidRDefault="007B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01CA007C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CC7B3C">
      <w:rPr>
        <w:szCs w:val="20"/>
      </w:rPr>
      <w:t>32577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29C09" w14:textId="77777777" w:rsidR="007B6BE6" w:rsidRDefault="007B6BE6">
      <w:r>
        <w:separator/>
      </w:r>
    </w:p>
  </w:footnote>
  <w:footnote w:type="continuationSeparator" w:id="0">
    <w:p w14:paraId="61459D16" w14:textId="77777777" w:rsidR="007B6BE6" w:rsidRDefault="007B6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03307"/>
    <w:rsid w:val="000278FF"/>
    <w:rsid w:val="000334C6"/>
    <w:rsid w:val="0008395C"/>
    <w:rsid w:val="00095B50"/>
    <w:rsid w:val="00096937"/>
    <w:rsid w:val="000A2C46"/>
    <w:rsid w:val="000E69C1"/>
    <w:rsid w:val="000F4E2A"/>
    <w:rsid w:val="000F60C9"/>
    <w:rsid w:val="0011388A"/>
    <w:rsid w:val="001426ED"/>
    <w:rsid w:val="00162BFD"/>
    <w:rsid w:val="0018109A"/>
    <w:rsid w:val="001E42D8"/>
    <w:rsid w:val="001E4FE4"/>
    <w:rsid w:val="001E7C8A"/>
    <w:rsid w:val="001F3FC8"/>
    <w:rsid w:val="00201B0D"/>
    <w:rsid w:val="002142ED"/>
    <w:rsid w:val="002376CC"/>
    <w:rsid w:val="00237AE1"/>
    <w:rsid w:val="002806A3"/>
    <w:rsid w:val="002B608B"/>
    <w:rsid w:val="002D6F02"/>
    <w:rsid w:val="003055E9"/>
    <w:rsid w:val="003132EB"/>
    <w:rsid w:val="00334109"/>
    <w:rsid w:val="003376E2"/>
    <w:rsid w:val="003576A2"/>
    <w:rsid w:val="00373384"/>
    <w:rsid w:val="0037560A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71EE5"/>
    <w:rsid w:val="0058240C"/>
    <w:rsid w:val="005920A4"/>
    <w:rsid w:val="006249D0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6AFC"/>
    <w:rsid w:val="00796BC1"/>
    <w:rsid w:val="007B6BE6"/>
    <w:rsid w:val="00872737"/>
    <w:rsid w:val="0087417E"/>
    <w:rsid w:val="0087543A"/>
    <w:rsid w:val="00882817"/>
    <w:rsid w:val="0088287A"/>
    <w:rsid w:val="00885848"/>
    <w:rsid w:val="0089139E"/>
    <w:rsid w:val="008A7BF0"/>
    <w:rsid w:val="008C0292"/>
    <w:rsid w:val="008C20C1"/>
    <w:rsid w:val="008E2092"/>
    <w:rsid w:val="009074C0"/>
    <w:rsid w:val="00924E90"/>
    <w:rsid w:val="00945F87"/>
    <w:rsid w:val="00962A13"/>
    <w:rsid w:val="00962C93"/>
    <w:rsid w:val="0097216F"/>
    <w:rsid w:val="00984E4F"/>
    <w:rsid w:val="00993B06"/>
    <w:rsid w:val="009968FF"/>
    <w:rsid w:val="009B2A24"/>
    <w:rsid w:val="009C7F86"/>
    <w:rsid w:val="009D02BD"/>
    <w:rsid w:val="009D2F0E"/>
    <w:rsid w:val="009E4D5A"/>
    <w:rsid w:val="009F74D1"/>
    <w:rsid w:val="00A64C4A"/>
    <w:rsid w:val="00A81384"/>
    <w:rsid w:val="00A904EC"/>
    <w:rsid w:val="00AB7AB1"/>
    <w:rsid w:val="00AC6E1D"/>
    <w:rsid w:val="00B008BA"/>
    <w:rsid w:val="00B06D9D"/>
    <w:rsid w:val="00B12067"/>
    <w:rsid w:val="00B12836"/>
    <w:rsid w:val="00B26705"/>
    <w:rsid w:val="00B505B7"/>
    <w:rsid w:val="00B52E67"/>
    <w:rsid w:val="00B82768"/>
    <w:rsid w:val="00BA12C4"/>
    <w:rsid w:val="00BC0EC2"/>
    <w:rsid w:val="00BE45E2"/>
    <w:rsid w:val="00C036FF"/>
    <w:rsid w:val="00C16FA7"/>
    <w:rsid w:val="00C17364"/>
    <w:rsid w:val="00C175D8"/>
    <w:rsid w:val="00C34298"/>
    <w:rsid w:val="00C5203F"/>
    <w:rsid w:val="00CB0A3D"/>
    <w:rsid w:val="00CC7B3C"/>
    <w:rsid w:val="00CD3AA4"/>
    <w:rsid w:val="00CD72C5"/>
    <w:rsid w:val="00D01C8D"/>
    <w:rsid w:val="00D420A7"/>
    <w:rsid w:val="00D62494"/>
    <w:rsid w:val="00D62D09"/>
    <w:rsid w:val="00D70FD4"/>
    <w:rsid w:val="00D904DD"/>
    <w:rsid w:val="00DD6233"/>
    <w:rsid w:val="00E21127"/>
    <w:rsid w:val="00EA7236"/>
    <w:rsid w:val="00EC600E"/>
    <w:rsid w:val="00ED2823"/>
    <w:rsid w:val="00F0152F"/>
    <w:rsid w:val="00F226C0"/>
    <w:rsid w:val="00F27BF5"/>
    <w:rsid w:val="00F442B8"/>
    <w:rsid w:val="00F44588"/>
    <w:rsid w:val="00F45031"/>
    <w:rsid w:val="00F75CE5"/>
    <w:rsid w:val="00F84B50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2026-04-13T13:13:00Z</cp:lastPrinted>
  <dcterms:created xsi:type="dcterms:W3CDTF">2026-04-13T13:16:00Z</dcterms:created>
  <dcterms:modified xsi:type="dcterms:W3CDTF">2026-04-13T13:16:00Z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