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0E96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16DB495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759A4974" w14:textId="77777777"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14:paraId="3B00CAB9" w14:textId="77777777"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14:paraId="286DDE1F" w14:textId="77777777"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28A9BA17" wp14:editId="1254DAE7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C5C1F" w14:textId="77777777"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9BA1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64FC5C1F" w14:textId="77777777"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1B08BEC0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19EF069C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01DD3CC2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F7086C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3AEFC296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 w14:paraId="1418D560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98A7F74" w14:textId="77777777" w:rsidR="0087417E" w:rsidRPr="002B2112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AC748ED" w14:textId="77777777" w:rsidR="00AA0628" w:rsidRDefault="00AA0628">
            <w:pPr>
              <w:pStyle w:val="KRUODVOLUDAJETAB"/>
              <w:rPr>
                <w:sz w:val="16"/>
                <w:szCs w:val="16"/>
              </w:rPr>
            </w:pPr>
            <w:r w:rsidRPr="00AA0628">
              <w:rPr>
                <w:sz w:val="16"/>
                <w:szCs w:val="16"/>
              </w:rPr>
              <w:t>KUJI  32656/2026</w:t>
            </w:r>
          </w:p>
          <w:p w14:paraId="1C998116" w14:textId="76935A2B" w:rsidR="002B2112" w:rsidRPr="002B2112" w:rsidRDefault="00AA0628">
            <w:pPr>
              <w:pStyle w:val="KRUODVOLUDAJETAB"/>
              <w:rPr>
                <w:sz w:val="16"/>
                <w:szCs w:val="16"/>
              </w:rPr>
            </w:pPr>
            <w:r w:rsidRPr="00AA0628">
              <w:rPr>
                <w:sz w:val="16"/>
                <w:szCs w:val="16"/>
              </w:rPr>
              <w:t xml:space="preserve">OZPZ    327/2026 </w:t>
            </w:r>
            <w:proofErr w:type="spellStart"/>
            <w:r w:rsidRPr="00AA0628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7F9F857" w14:textId="77777777" w:rsidR="0087417E" w:rsidRDefault="002B211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14:paraId="5BB90928" w14:textId="77777777" w:rsidR="002B2112" w:rsidRPr="002B2112" w:rsidRDefault="002B2112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A11E6B" w14:textId="089D6335" w:rsidR="0087417E" w:rsidRPr="002B2112" w:rsidRDefault="00AA0628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13. 4. 2026</w:t>
            </w:r>
          </w:p>
        </w:tc>
      </w:tr>
    </w:tbl>
    <w:p w14:paraId="17BE89F0" w14:textId="77777777" w:rsidR="0087417E" w:rsidRDefault="0087417E">
      <w:pPr>
        <w:pStyle w:val="KRUTEXTODSTAVCE"/>
      </w:pPr>
    </w:p>
    <w:p w14:paraId="03BE694C" w14:textId="77777777" w:rsidR="00FF0E94" w:rsidRDefault="00FF0E94">
      <w:pPr>
        <w:pStyle w:val="KRUTEXTODSTAVCE"/>
      </w:pPr>
    </w:p>
    <w:p w14:paraId="3ADA496C" w14:textId="77777777" w:rsidR="00FF0E94" w:rsidRDefault="00FF0E94">
      <w:pPr>
        <w:pStyle w:val="KRUTEXTODSTAVCE"/>
      </w:pPr>
    </w:p>
    <w:p w14:paraId="633F92A4" w14:textId="77777777" w:rsidR="00766FC2" w:rsidRDefault="00766FC2" w:rsidP="00870FC5">
      <w:pPr>
        <w:pStyle w:val="KRUTEXTODSTAVCE"/>
        <w:jc w:val="both"/>
        <w:rPr>
          <w:b/>
        </w:rPr>
      </w:pPr>
    </w:p>
    <w:p w14:paraId="18E998B0" w14:textId="06FE4EF6" w:rsidR="00870FC5" w:rsidRPr="00AA0628" w:rsidRDefault="00870FC5" w:rsidP="00AA0628">
      <w:pPr>
        <w:pStyle w:val="KRUTEXTODSTAVCE"/>
        <w:spacing w:after="240" w:line="276" w:lineRule="auto"/>
        <w:jc w:val="center"/>
        <w:rPr>
          <w:b/>
          <w:sz w:val="24"/>
        </w:rPr>
      </w:pPr>
      <w:r w:rsidRPr="00AA0628">
        <w:rPr>
          <w:b/>
          <w:sz w:val="24"/>
        </w:rPr>
        <w:t xml:space="preserve">Oznámení o možnosti seznámit se s návrhem plánu péče o přírodní </w:t>
      </w:r>
      <w:r w:rsidR="00766FC2" w:rsidRPr="00AA0628">
        <w:rPr>
          <w:b/>
          <w:sz w:val="24"/>
        </w:rPr>
        <w:t xml:space="preserve">rezervaci </w:t>
      </w:r>
      <w:proofErr w:type="spellStart"/>
      <w:r w:rsidR="001E7314" w:rsidRPr="00AA0628">
        <w:rPr>
          <w:b/>
          <w:sz w:val="24"/>
        </w:rPr>
        <w:t>Hošťanka</w:t>
      </w:r>
      <w:proofErr w:type="spellEnd"/>
    </w:p>
    <w:p w14:paraId="54935C1F" w14:textId="28EB973F" w:rsidR="00870FC5" w:rsidRDefault="00D87FC7" w:rsidP="00AA0628">
      <w:pPr>
        <w:pStyle w:val="KRUTEXTODSTAVCE"/>
        <w:spacing w:after="60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766FC2">
        <w:t xml:space="preserve">rezervaci </w:t>
      </w:r>
      <w:proofErr w:type="spellStart"/>
      <w:r w:rsidR="001E7314">
        <w:t>Hošťanka</w:t>
      </w:r>
      <w:proofErr w:type="spellEnd"/>
      <w:r w:rsidR="00D13F23">
        <w:t xml:space="preserve"> </w:t>
      </w:r>
      <w:r w:rsidR="001E7314">
        <w:t xml:space="preserve">(dále též „PR)“, která se nachází v Kraji Vysočina, v okrese Třebíč, v katastrálním území Výčapy (obec Výčapy) a k. </w:t>
      </w:r>
      <w:proofErr w:type="spellStart"/>
      <w:r w:rsidR="001E7314">
        <w:t>ú.</w:t>
      </w:r>
      <w:proofErr w:type="spellEnd"/>
      <w:r w:rsidR="001E7314">
        <w:t xml:space="preserve"> Slavice (město Třebíč) </w:t>
      </w:r>
      <w:r w:rsidR="001E7314">
        <w:rPr>
          <w:b/>
        </w:rPr>
        <w:t xml:space="preserve">na období </w:t>
      </w:r>
      <w:proofErr w:type="gramStart"/>
      <w:r w:rsidR="001E7314">
        <w:rPr>
          <w:b/>
        </w:rPr>
        <w:t>2026 - 2038</w:t>
      </w:r>
      <w:proofErr w:type="gramEnd"/>
      <w:r w:rsidR="001E7314">
        <w:t>.</w:t>
      </w:r>
    </w:p>
    <w:p w14:paraId="3A666C87" w14:textId="77777777" w:rsidR="001E7314" w:rsidRPr="00B15E23" w:rsidRDefault="001E7314" w:rsidP="00AA0628">
      <w:pPr>
        <w:spacing w:after="60" w:line="288" w:lineRule="auto"/>
        <w:jc w:val="both"/>
        <w:rPr>
          <w:rFonts w:ascii="Arial" w:hAnsi="Arial" w:cs="Arial"/>
          <w:b/>
          <w:sz w:val="22"/>
        </w:rPr>
      </w:pPr>
      <w:r w:rsidRPr="00B15E23">
        <w:rPr>
          <w:rFonts w:ascii="Arial" w:hAnsi="Arial" w:cs="Arial"/>
          <w:sz w:val="22"/>
        </w:rPr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rPr>
          <w:rFonts w:ascii="Arial" w:hAnsi="Arial" w:cs="Arial"/>
          <w:sz w:val="22"/>
        </w:rPr>
        <w:t xml:space="preserve">PR </w:t>
      </w:r>
      <w:r w:rsidRPr="00B15E23">
        <w:rPr>
          <w:rFonts w:ascii="Arial" w:hAnsi="Arial" w:cs="Arial"/>
          <w:sz w:val="22"/>
        </w:rPr>
        <w:t>navrhuje opatření na zachování nebo zlepšení stavu předmětu ochrany v </w:t>
      </w:r>
      <w:r>
        <w:rPr>
          <w:rFonts w:ascii="Arial" w:hAnsi="Arial" w:cs="Arial"/>
          <w:sz w:val="22"/>
        </w:rPr>
        <w:t>PR</w:t>
      </w:r>
      <w:r w:rsidRPr="00B15E23">
        <w:rPr>
          <w:rFonts w:ascii="Arial" w:hAnsi="Arial" w:cs="Arial"/>
          <w:sz w:val="22"/>
        </w:rPr>
        <w:t xml:space="preserve"> a na její zabezpečení před nepříznivými vlivy okolí v ochranném pásmu. </w:t>
      </w:r>
      <w:r w:rsidRPr="00B15E23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14:paraId="6C5368E6" w14:textId="0B8A153A" w:rsidR="001E7314" w:rsidRDefault="001E7314" w:rsidP="00AA0628">
      <w:pPr>
        <w:pStyle w:val="KRUTEXTODSTAVCE"/>
        <w:spacing w:after="60"/>
        <w:jc w:val="both"/>
      </w:pPr>
      <w:r>
        <w:t xml:space="preserve">S návrhem plánu péče je možné se seznámit a nahlédnout do něj </w:t>
      </w:r>
      <w:r w:rsidRPr="00663D6D">
        <w:t xml:space="preserve">na internetových stránkách Krajského úřadu </w:t>
      </w:r>
      <w:r>
        <w:t xml:space="preserve">Kraje Vysočina </w:t>
      </w:r>
      <w:r w:rsidRPr="00663D6D">
        <w:t>(</w:t>
      </w:r>
      <w:hyperlink r:id="rId9" w:history="1">
        <w:r w:rsidRPr="00663D6D">
          <w:t>www.kr-vysocina.cz</w:t>
        </w:r>
      </w:hyperlink>
      <w:r w:rsidRPr="00663D6D">
        <w:t>) v kapitole Téma/Život</w:t>
      </w:r>
      <w:r>
        <w:t xml:space="preserve">ní prostředí/Příroda/Plány péče </w:t>
      </w:r>
      <w:r w:rsidRPr="00663D6D">
        <w:t>MZCHÚ</w:t>
      </w:r>
      <w:r>
        <w:t xml:space="preserve"> nebo po domluvě na odboru životního prostředí a zemědělství (</w:t>
      </w:r>
      <w:r w:rsidRPr="0089139E">
        <w:t>Ke Skalce 5907/47</w:t>
      </w:r>
      <w:r>
        <w:t xml:space="preserve">, 586 01 Jihlava, v kanceláři 2.11, tel. 564 602 575, e-mail: </w:t>
      </w:r>
      <w:hyperlink r:id="rId10" w:history="1">
        <w:r w:rsidRPr="005B3140">
          <w:rPr>
            <w:rStyle w:val="Hypertextovodkaz"/>
          </w:rPr>
          <w:t>ryzi.s@kr-vysocina.cz</w:t>
        </w:r>
      </w:hyperlink>
      <w:r>
        <w:t xml:space="preserve">). </w:t>
      </w:r>
    </w:p>
    <w:p w14:paraId="0FD061E4" w14:textId="19DE1C27" w:rsidR="003D01F9" w:rsidRDefault="00660696" w:rsidP="00AA0628">
      <w:pPr>
        <w:pStyle w:val="KRUTEXTODSTAVCE"/>
        <w:spacing w:after="60"/>
        <w:jc w:val="both"/>
      </w:pPr>
      <w:r w:rsidRPr="007A3AAD">
        <w:t>Obec</w:t>
      </w:r>
      <w:r w:rsidR="007A3AAD">
        <w:t xml:space="preserve"> </w:t>
      </w:r>
      <w:r w:rsidR="001E7314">
        <w:t>Výčapy a Město Třebíč</w:t>
      </w:r>
      <w:r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14:paraId="63FAD3EA" w14:textId="77777777" w:rsidR="001E7314" w:rsidRDefault="001E7314" w:rsidP="00AA0628">
      <w:pPr>
        <w:pStyle w:val="KRUTEXTODSTAVCE"/>
        <w:spacing w:after="60"/>
        <w:jc w:val="both"/>
      </w:pPr>
    </w:p>
    <w:p w14:paraId="4FF2B4F4" w14:textId="09CE3BD6" w:rsidR="00870FC5" w:rsidRDefault="00870FC5" w:rsidP="00AA0628">
      <w:pPr>
        <w:pStyle w:val="KRUTEXTODSTAVCE"/>
        <w:spacing w:after="60"/>
        <w:jc w:val="both"/>
      </w:pPr>
      <w:r>
        <w:lastRenderedPageBreak/>
        <w:t xml:space="preserve">Připomínky k návrhu plánu péče lze </w:t>
      </w:r>
      <w:r w:rsidR="001E7314">
        <w:t xml:space="preserve">ve lhůtě </w:t>
      </w:r>
      <w:r w:rsidR="001E7314">
        <w:rPr>
          <w:b/>
        </w:rPr>
        <w:t>30 dnů od doručení tohoto oznámení</w:t>
      </w:r>
      <w:r w:rsidR="001E7314">
        <w:t xml:space="preserve"> </w:t>
      </w:r>
      <w:r>
        <w:t xml:space="preserve">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14:paraId="2D14CF15" w14:textId="77777777" w:rsidR="00870FC5" w:rsidRDefault="00870FC5" w:rsidP="00AA0628">
      <w:pPr>
        <w:pStyle w:val="KRUTEXTODSTAVCE"/>
        <w:spacing w:after="60"/>
      </w:pPr>
    </w:p>
    <w:p w14:paraId="12591553" w14:textId="77777777" w:rsidR="00E2058D" w:rsidRDefault="00E2058D" w:rsidP="00AA0628">
      <w:pPr>
        <w:pStyle w:val="KRUTEXTODSTAVCE"/>
        <w:spacing w:after="60"/>
      </w:pPr>
    </w:p>
    <w:p w14:paraId="7E93C992" w14:textId="77777777" w:rsidR="00904790" w:rsidRDefault="00904790" w:rsidP="007A3AAD">
      <w:pPr>
        <w:pStyle w:val="KRUTEXTODSTAVCE"/>
        <w:spacing w:after="240" w:line="276" w:lineRule="auto"/>
      </w:pPr>
    </w:p>
    <w:p w14:paraId="06A8DDA1" w14:textId="77777777" w:rsidR="00D87FC7" w:rsidRDefault="00D87FC7" w:rsidP="007A3AAD">
      <w:pPr>
        <w:pStyle w:val="KRUTEXTODSTAVCE"/>
        <w:spacing w:after="240" w:line="276" w:lineRule="auto"/>
      </w:pPr>
    </w:p>
    <w:p w14:paraId="4A1C6838" w14:textId="77777777" w:rsidR="001E7314" w:rsidRDefault="001E7314" w:rsidP="001E7314">
      <w:pPr>
        <w:pStyle w:val="KRUTEXTODSTAVCE"/>
        <w:spacing w:line="300" w:lineRule="auto"/>
      </w:pPr>
      <w:r>
        <w:t>Ing. Ryzí Simona</w:t>
      </w:r>
    </w:p>
    <w:p w14:paraId="3ED6FBB1" w14:textId="77777777" w:rsidR="001E7314" w:rsidRDefault="001E7314" w:rsidP="001E7314">
      <w:pPr>
        <w:pStyle w:val="KRUTEXTODSTAVCE"/>
        <w:spacing w:line="300" w:lineRule="auto"/>
      </w:pPr>
      <w:r>
        <w:t>úředník odboru životního prostředí a zemědělství</w:t>
      </w:r>
    </w:p>
    <w:p w14:paraId="58829CDA" w14:textId="77777777" w:rsidR="001E7314" w:rsidRDefault="001E7314" w:rsidP="001E7314">
      <w:pPr>
        <w:pStyle w:val="KRUTEXTODSTAVCE"/>
        <w:spacing w:after="60"/>
      </w:pPr>
    </w:p>
    <w:p w14:paraId="25C83216" w14:textId="77777777" w:rsidR="001E7314" w:rsidRDefault="001E7314" w:rsidP="001E7314">
      <w:pPr>
        <w:pStyle w:val="KRUTEXTODSTAVCE"/>
        <w:spacing w:after="60"/>
      </w:pPr>
      <w:r w:rsidRPr="000E2B7F">
        <w:rPr>
          <w:b/>
          <w:bCs/>
        </w:rPr>
        <w:t>Příloha</w:t>
      </w:r>
      <w:r>
        <w:t xml:space="preserve">: návrh nového plánu péče o PR </w:t>
      </w:r>
      <w:proofErr w:type="spellStart"/>
      <w:r>
        <w:t>Hošťanka</w:t>
      </w:r>
      <w:proofErr w:type="spellEnd"/>
    </w:p>
    <w:p w14:paraId="0C363622" w14:textId="77777777" w:rsidR="001E7314" w:rsidRDefault="001E7314" w:rsidP="001E7314">
      <w:pPr>
        <w:pStyle w:val="KRUTEXTODSTAVCE"/>
        <w:spacing w:after="60"/>
      </w:pPr>
    </w:p>
    <w:p w14:paraId="4702962A" w14:textId="77777777" w:rsidR="00870FC5" w:rsidRDefault="00870FC5" w:rsidP="007A3AAD">
      <w:pPr>
        <w:pStyle w:val="KRUTEXTODSTAVCE"/>
        <w:spacing w:after="240" w:line="240" w:lineRule="auto"/>
      </w:pPr>
    </w:p>
    <w:p w14:paraId="606FF823" w14:textId="77777777" w:rsidR="001E7314" w:rsidRDefault="001E7314" w:rsidP="007A3AAD">
      <w:pPr>
        <w:pStyle w:val="KRUTEXTODSTAVCE"/>
        <w:spacing w:after="240" w:line="240" w:lineRule="auto"/>
      </w:pPr>
    </w:p>
    <w:p w14:paraId="09F04D24" w14:textId="77777777" w:rsidR="001E7314" w:rsidRDefault="001E7314" w:rsidP="007A3AAD">
      <w:pPr>
        <w:pStyle w:val="KRUTEXTODSTAVCE"/>
        <w:spacing w:after="240" w:line="240" w:lineRule="auto"/>
      </w:pPr>
    </w:p>
    <w:p w14:paraId="4B00B84A" w14:textId="77777777" w:rsidR="001E7314" w:rsidRDefault="001E7314" w:rsidP="007A3AAD">
      <w:pPr>
        <w:pStyle w:val="KRUTEXTODSTAVCE"/>
        <w:spacing w:after="240" w:line="240" w:lineRule="auto"/>
      </w:pPr>
    </w:p>
    <w:p w14:paraId="361C5946" w14:textId="77777777" w:rsidR="001E7314" w:rsidRDefault="001E7314" w:rsidP="007A3AAD">
      <w:pPr>
        <w:pStyle w:val="KRUTEXTODSTAVCE"/>
        <w:spacing w:after="240" w:line="240" w:lineRule="auto"/>
      </w:pPr>
    </w:p>
    <w:p w14:paraId="38D4B75D" w14:textId="77777777" w:rsidR="001E7314" w:rsidRDefault="001E7314" w:rsidP="007A3AAD">
      <w:pPr>
        <w:pStyle w:val="KRUTEXTODSTAVCE"/>
        <w:spacing w:after="240" w:line="240" w:lineRule="auto"/>
      </w:pPr>
    </w:p>
    <w:p w14:paraId="1DBB237E" w14:textId="77777777" w:rsidR="001E7314" w:rsidRDefault="001E7314" w:rsidP="007A3AAD">
      <w:pPr>
        <w:pStyle w:val="KRUTEXTODSTAVCE"/>
        <w:spacing w:after="240" w:line="240" w:lineRule="auto"/>
      </w:pPr>
    </w:p>
    <w:p w14:paraId="471C1AC3" w14:textId="77777777" w:rsidR="001E7314" w:rsidRDefault="001E7314" w:rsidP="007A3AAD">
      <w:pPr>
        <w:pStyle w:val="KRUTEXTODSTAVCE"/>
        <w:spacing w:after="240" w:line="240" w:lineRule="auto"/>
      </w:pPr>
    </w:p>
    <w:p w14:paraId="322FDAF4" w14:textId="77777777" w:rsidR="001E7314" w:rsidRDefault="001E7314" w:rsidP="007A3AAD">
      <w:pPr>
        <w:pStyle w:val="KRUTEXTODSTAVCE"/>
        <w:spacing w:after="240" w:line="240" w:lineRule="auto"/>
      </w:pPr>
    </w:p>
    <w:p w14:paraId="31A3BFC1" w14:textId="77777777" w:rsidR="001E7314" w:rsidRDefault="001E7314" w:rsidP="007A3AAD">
      <w:pPr>
        <w:pStyle w:val="KRUTEXTODSTAVCE"/>
        <w:spacing w:after="240" w:line="240" w:lineRule="auto"/>
      </w:pPr>
    </w:p>
    <w:p w14:paraId="744C280F" w14:textId="61016308" w:rsidR="006742E8" w:rsidRPr="000A0FED" w:rsidRDefault="006742E8" w:rsidP="00AE3A0C">
      <w:pPr>
        <w:pStyle w:val="KRUTEXTODSTAVCE"/>
        <w:spacing w:line="276" w:lineRule="auto"/>
        <w:ind w:left="1069"/>
      </w:pPr>
    </w:p>
    <w:sectPr w:rsidR="006742E8" w:rsidRPr="000A0FE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E682B" w14:textId="77777777" w:rsidR="002D41E6" w:rsidRDefault="002D41E6">
      <w:r>
        <w:separator/>
      </w:r>
    </w:p>
  </w:endnote>
  <w:endnote w:type="continuationSeparator" w:id="0">
    <w:p w14:paraId="5BD48CD7" w14:textId="77777777" w:rsidR="002D41E6" w:rsidRDefault="002D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A88B" w14:textId="178602B5" w:rsidR="00CF462E" w:rsidRDefault="00962C93" w:rsidP="002B2112">
    <w:pPr>
      <w:pStyle w:val="KRUODVOLUDAJETAB"/>
      <w:ind w:left="7090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AA0628" w:rsidRPr="00AA0628">
      <w:t>KUJI  32656/2026</w:t>
    </w:r>
  </w:p>
  <w:p w14:paraId="49E7A8D9" w14:textId="77777777" w:rsidR="00962C93" w:rsidRPr="00962C93" w:rsidRDefault="00962C93" w:rsidP="00962C93">
    <w:pPr>
      <w:pStyle w:val="Zpat"/>
      <w:spacing w:after="120"/>
      <w:jc w:val="right"/>
      <w:rPr>
        <w:szCs w:val="20"/>
      </w:rPr>
    </w:pPr>
  </w:p>
  <w:p w14:paraId="57456A31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F7DD3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3DF76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5FB09AD7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1531164E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17316CE7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5E2BA71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EC6CE" w14:textId="77777777" w:rsidR="002D41E6" w:rsidRDefault="002D41E6">
      <w:r>
        <w:separator/>
      </w:r>
    </w:p>
  </w:footnote>
  <w:footnote w:type="continuationSeparator" w:id="0">
    <w:p w14:paraId="6F64C919" w14:textId="77777777" w:rsidR="002D41E6" w:rsidRDefault="002D4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E746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096C8" w14:textId="5AA06AEF" w:rsidR="0087417E" w:rsidRPr="002B2112" w:rsidRDefault="002B2112" w:rsidP="002B2112">
    <w:pPr>
      <w:pStyle w:val="Zhlav"/>
      <w:jc w:val="right"/>
      <w:rPr>
        <w:rFonts w:ascii="CKGinis" w:hAnsi="CKGinis"/>
        <w:sz w:val="72"/>
        <w:szCs w:val="72"/>
      </w:rPr>
    </w:pPr>
    <w:r w:rsidRPr="002B2112">
      <w:rPr>
        <w:rFonts w:ascii="CKGinis" w:hAnsi="CKGinis"/>
        <w:sz w:val="72"/>
        <w:szCs w:val="72"/>
      </w:rPr>
      <w:t>*</w:t>
    </w:r>
    <w:r w:rsidR="00AA0628" w:rsidRPr="00AA0628">
      <w:rPr>
        <w:rFonts w:ascii="CKGinis" w:hAnsi="CKGinis"/>
        <w:sz w:val="72"/>
        <w:szCs w:val="72"/>
      </w:rPr>
      <w:t>KUJIXP200CZ2</w:t>
    </w:r>
    <w:r w:rsidRPr="002B2112">
      <w:rPr>
        <w:rFonts w:ascii="CKGinis" w:hAnsi="CKGinis"/>
        <w:sz w:val="72"/>
        <w:szCs w:val="72"/>
      </w:rPr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D0857"/>
    <w:multiLevelType w:val="hybridMultilevel"/>
    <w:tmpl w:val="E6144F12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15701127">
    <w:abstractNumId w:val="0"/>
  </w:num>
  <w:num w:numId="2" w16cid:durableId="10618170">
    <w:abstractNumId w:val="0"/>
  </w:num>
  <w:num w:numId="3" w16cid:durableId="353002261">
    <w:abstractNumId w:val="0"/>
  </w:num>
  <w:num w:numId="4" w16cid:durableId="541939359">
    <w:abstractNumId w:val="0"/>
  </w:num>
  <w:num w:numId="5" w16cid:durableId="1813323624">
    <w:abstractNumId w:val="0"/>
  </w:num>
  <w:num w:numId="6" w16cid:durableId="308873032">
    <w:abstractNumId w:val="1"/>
  </w:num>
  <w:num w:numId="7" w16cid:durableId="14601524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16794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C2B"/>
    <w:rsid w:val="00003695"/>
    <w:rsid w:val="000334C6"/>
    <w:rsid w:val="0008395C"/>
    <w:rsid w:val="00096937"/>
    <w:rsid w:val="000A0FED"/>
    <w:rsid w:val="000A1744"/>
    <w:rsid w:val="000A2C46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1E7314"/>
    <w:rsid w:val="00202F74"/>
    <w:rsid w:val="002142ED"/>
    <w:rsid w:val="00237AE1"/>
    <w:rsid w:val="002836EB"/>
    <w:rsid w:val="002B2112"/>
    <w:rsid w:val="002B3D5D"/>
    <w:rsid w:val="002D41E6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47FBD"/>
    <w:rsid w:val="004620D6"/>
    <w:rsid w:val="00472ACE"/>
    <w:rsid w:val="004A2096"/>
    <w:rsid w:val="004E2E46"/>
    <w:rsid w:val="004E7D7E"/>
    <w:rsid w:val="0050366F"/>
    <w:rsid w:val="00533D20"/>
    <w:rsid w:val="00552DE2"/>
    <w:rsid w:val="005648FA"/>
    <w:rsid w:val="00572ABE"/>
    <w:rsid w:val="00577BE6"/>
    <w:rsid w:val="00590AFD"/>
    <w:rsid w:val="00624FB6"/>
    <w:rsid w:val="00660696"/>
    <w:rsid w:val="00663919"/>
    <w:rsid w:val="00664891"/>
    <w:rsid w:val="006742E8"/>
    <w:rsid w:val="006A6120"/>
    <w:rsid w:val="00704596"/>
    <w:rsid w:val="007232B5"/>
    <w:rsid w:val="007532D4"/>
    <w:rsid w:val="0075418E"/>
    <w:rsid w:val="00766FC2"/>
    <w:rsid w:val="00774622"/>
    <w:rsid w:val="007A3AAD"/>
    <w:rsid w:val="007F7DD3"/>
    <w:rsid w:val="00870FC5"/>
    <w:rsid w:val="0087417E"/>
    <w:rsid w:val="00876090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40FB3"/>
    <w:rsid w:val="00A57573"/>
    <w:rsid w:val="00A81384"/>
    <w:rsid w:val="00AA0628"/>
    <w:rsid w:val="00AB7AB1"/>
    <w:rsid w:val="00AC173C"/>
    <w:rsid w:val="00AD2FC9"/>
    <w:rsid w:val="00AE3A0C"/>
    <w:rsid w:val="00B26705"/>
    <w:rsid w:val="00B505B7"/>
    <w:rsid w:val="00B82790"/>
    <w:rsid w:val="00BC5070"/>
    <w:rsid w:val="00C175D8"/>
    <w:rsid w:val="00C254DB"/>
    <w:rsid w:val="00C5203F"/>
    <w:rsid w:val="00C75BBD"/>
    <w:rsid w:val="00C90744"/>
    <w:rsid w:val="00CD72C5"/>
    <w:rsid w:val="00CF462E"/>
    <w:rsid w:val="00D13F23"/>
    <w:rsid w:val="00D420A7"/>
    <w:rsid w:val="00D62494"/>
    <w:rsid w:val="00D87FC7"/>
    <w:rsid w:val="00D904DD"/>
    <w:rsid w:val="00DC3388"/>
    <w:rsid w:val="00DC72D1"/>
    <w:rsid w:val="00DC77F7"/>
    <w:rsid w:val="00DD6233"/>
    <w:rsid w:val="00E2058D"/>
    <w:rsid w:val="00E21127"/>
    <w:rsid w:val="00E22EF5"/>
    <w:rsid w:val="00E76271"/>
    <w:rsid w:val="00EC600E"/>
    <w:rsid w:val="00ED2823"/>
    <w:rsid w:val="00F17377"/>
    <w:rsid w:val="00F226C0"/>
    <w:rsid w:val="00F44588"/>
    <w:rsid w:val="00F44C3F"/>
    <w:rsid w:val="00FC03F9"/>
    <w:rsid w:val="00FC314B"/>
    <w:rsid w:val="00FD7DE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5A5A250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1</TotalTime>
  <Pages>2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Ryzí Simona Ing.</cp:lastModifiedBy>
  <cp:revision>2</cp:revision>
  <cp:lastPrinted>2026-04-13T14:27:00Z</cp:lastPrinted>
  <dcterms:created xsi:type="dcterms:W3CDTF">2026-04-15T06:09:00Z</dcterms:created>
  <dcterms:modified xsi:type="dcterms:W3CDTF">2026-04-15T06:09:00Z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