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608D8AC2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Jihlava,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77777777"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38A49D91" w:rsidR="0087417E" w:rsidRDefault="00A904EC">
            <w:pPr>
              <w:pStyle w:val="KRUODVOLUDAJETAB"/>
            </w:pPr>
            <w:r>
              <w:t xml:space="preserve">KUJI </w:t>
            </w:r>
            <w:r w:rsidR="000944BF">
              <w:t>15345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47F09158" w:rsidR="0087417E" w:rsidRDefault="006E055E" w:rsidP="00C036FF">
            <w:pPr>
              <w:pStyle w:val="KRUODVOLUDAJETAB"/>
            </w:pPr>
            <w:r>
              <w:t>13. 2. 2026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5F8C8995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A4270D">
        <w:rPr>
          <w:b/>
          <w:bCs/>
          <w:sz w:val="24"/>
        </w:rPr>
        <w:t>rezervaci Baba – V Bukách</w:t>
      </w:r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65245F7C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A4270D">
        <w:rPr>
          <w:rFonts w:ascii="Arial" w:hAnsi="Arial" w:cs="Arial"/>
          <w:sz w:val="22"/>
        </w:rPr>
        <w:t>rezervaci Baba – V Bukách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A4270D">
        <w:rPr>
          <w:rFonts w:ascii="Arial" w:hAnsi="Arial" w:cs="Arial"/>
          <w:bCs/>
          <w:sz w:val="22"/>
        </w:rPr>
        <w:t>R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6E055E">
        <w:rPr>
          <w:rFonts w:ascii="Arial" w:hAnsi="Arial" w:cs="Arial"/>
          <w:bCs/>
          <w:sz w:val="22"/>
        </w:rPr>
        <w:t>Žďár nad Sázavou</w:t>
      </w:r>
      <w:r w:rsidR="00882817">
        <w:rPr>
          <w:rFonts w:ascii="Arial" w:hAnsi="Arial" w:cs="Arial"/>
          <w:bCs/>
          <w:sz w:val="22"/>
        </w:rPr>
        <w:t xml:space="preserve">, </w:t>
      </w:r>
      <w:r w:rsidR="006E055E">
        <w:rPr>
          <w:rFonts w:ascii="Arial" w:hAnsi="Arial" w:cs="Arial"/>
          <w:bCs/>
          <w:sz w:val="22"/>
        </w:rPr>
        <w:t>na území městyse Bohdalov (katastrální území Bohdalov</w:t>
      </w:r>
      <w:r w:rsidR="00A4270D">
        <w:rPr>
          <w:rFonts w:ascii="Arial" w:hAnsi="Arial" w:cs="Arial"/>
          <w:bCs/>
          <w:sz w:val="22"/>
        </w:rPr>
        <w:t xml:space="preserve"> a Chroustov u Bohdalova</w:t>
      </w:r>
      <w:r w:rsidR="006E055E">
        <w:rPr>
          <w:rFonts w:ascii="Arial" w:hAnsi="Arial" w:cs="Arial"/>
          <w:bCs/>
          <w:sz w:val="22"/>
        </w:rPr>
        <w:t>)</w:t>
      </w:r>
      <w:r w:rsidR="00A4270D">
        <w:rPr>
          <w:rFonts w:ascii="Arial" w:hAnsi="Arial" w:cs="Arial"/>
          <w:bCs/>
          <w:sz w:val="22"/>
        </w:rPr>
        <w:t>.</w:t>
      </w:r>
      <w:r w:rsidR="009968FF">
        <w:rPr>
          <w:rFonts w:ascii="Arial" w:hAnsi="Arial" w:cs="Arial"/>
          <w:bCs/>
          <w:sz w:val="22"/>
        </w:rPr>
        <w:t xml:space="preserve"> </w:t>
      </w:r>
    </w:p>
    <w:p w14:paraId="2A6F6C1E" w14:textId="0AD24B8F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 w:rsidR="006E055E">
        <w:rPr>
          <w:rFonts w:ascii="Arial" w:hAnsi="Arial" w:cs="Arial"/>
          <w:sz w:val="22"/>
        </w:rPr>
        <w:t>13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 w:rsidR="006E055E">
        <w:rPr>
          <w:rFonts w:ascii="Arial" w:hAnsi="Arial" w:cs="Arial"/>
          <w:sz w:val="22"/>
        </w:rPr>
        <w:t>25</w:t>
      </w:r>
      <w:proofErr w:type="gramEnd"/>
      <w:r>
        <w:rPr>
          <w:rFonts w:ascii="Arial" w:hAnsi="Arial" w:cs="Arial"/>
          <w:sz w:val="22"/>
        </w:rPr>
        <w:t xml:space="preserve">. </w:t>
      </w:r>
      <w:r w:rsidR="002B608B">
        <w:rPr>
          <w:rFonts w:ascii="Arial" w:hAnsi="Arial" w:cs="Arial"/>
          <w:sz w:val="22"/>
        </w:rPr>
        <w:t xml:space="preserve">Jde o území, </w:t>
      </w:r>
      <w:r w:rsidR="002B608B" w:rsidRPr="002B608B">
        <w:rPr>
          <w:rFonts w:ascii="Arial" w:hAnsi="Arial" w:cs="Arial"/>
          <w:sz w:val="22"/>
        </w:rPr>
        <w:t xml:space="preserve">které v posledních letech prošlo výraznými změnami v souvislosti s kůrovcovou kalamitou, </w:t>
      </w:r>
      <w:r w:rsidR="00C34298">
        <w:rPr>
          <w:rFonts w:ascii="Arial" w:hAnsi="Arial" w:cs="Arial"/>
          <w:sz w:val="22"/>
        </w:rPr>
        <w:t xml:space="preserve">proto je pro zpracování nového plánu péče třeba provést i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 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49BE282A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A4270D">
        <w:rPr>
          <w:rFonts w:ascii="Arial" w:hAnsi="Arial" w:cs="Arial"/>
          <w:sz w:val="22"/>
        </w:rPr>
        <w:t>R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3E47C953" w:rsidR="00F75CE5" w:rsidRDefault="00F647D7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 xml:space="preserve">Městys Bohdalov </w:t>
      </w:r>
      <w:r w:rsidR="00F75CE5">
        <w:rPr>
          <w:rFonts w:ascii="Arial" w:hAnsi="Arial" w:cs="Arial"/>
          <w:sz w:val="22"/>
        </w:rPr>
        <w:t xml:space="preserve">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63C7D8B3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A4270D">
        <w:rPr>
          <w:rFonts w:ascii="Arial" w:hAnsi="Arial" w:cs="Arial"/>
          <w:sz w:val="22"/>
        </w:rPr>
        <w:t>PR Baba – V Bukách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F647D7">
        <w:rPr>
          <w:rFonts w:ascii="Arial" w:hAnsi="Arial" w:cs="Arial"/>
          <w:b/>
          <w:sz w:val="22"/>
        </w:rPr>
        <w:t>10. března</w:t>
      </w:r>
      <w:r w:rsidR="00F0152F">
        <w:rPr>
          <w:rFonts w:ascii="Arial" w:hAnsi="Arial" w:cs="Arial"/>
          <w:b/>
          <w:sz w:val="22"/>
        </w:rPr>
        <w:t xml:space="preserve"> 2026</w:t>
      </w:r>
      <w:r>
        <w:rPr>
          <w:rFonts w:ascii="Arial" w:hAnsi="Arial" w:cs="Arial"/>
          <w:sz w:val="22"/>
        </w:rPr>
        <w:t xml:space="preserve"> na Odbor životního prostředí a zemědělství Krajského úřadu </w:t>
      </w:r>
      <w:r>
        <w:rPr>
          <w:rFonts w:ascii="Arial" w:hAnsi="Arial" w:cs="Arial"/>
          <w:sz w:val="22"/>
        </w:rPr>
        <w:lastRenderedPageBreak/>
        <w:t>Kraje Vysočina, 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p w14:paraId="5457507A" w14:textId="7C6B26CE"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F0152F">
        <w:rPr>
          <w:rFonts w:cs="Arial"/>
          <w:color w:val="000000"/>
          <w:szCs w:val="22"/>
        </w:rPr>
        <w:t>P</w:t>
      </w:r>
      <w:r w:rsidR="00A4270D">
        <w:rPr>
          <w:rFonts w:cs="Arial"/>
          <w:color w:val="000000"/>
          <w:szCs w:val="22"/>
        </w:rPr>
        <w:t>R Baba – V Bukách</w:t>
      </w:r>
    </w:p>
    <w:p w14:paraId="34B74425" w14:textId="77777777"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14:paraId="75BE0186" w14:textId="77777777"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sectPr w:rsidR="001E42D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FAC58" w14:textId="77777777" w:rsidR="007E3DA5" w:rsidRDefault="007E3DA5">
      <w:r>
        <w:separator/>
      </w:r>
    </w:p>
  </w:endnote>
  <w:endnote w:type="continuationSeparator" w:id="0">
    <w:p w14:paraId="38739A18" w14:textId="77777777" w:rsidR="007E3DA5" w:rsidRDefault="007E3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3CC9C599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0944BF">
      <w:rPr>
        <w:szCs w:val="20"/>
      </w:rPr>
      <w:t>15345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49FF6" w14:textId="77777777" w:rsidR="007E3DA5" w:rsidRDefault="007E3DA5">
      <w:r>
        <w:separator/>
      </w:r>
    </w:p>
  </w:footnote>
  <w:footnote w:type="continuationSeparator" w:id="0">
    <w:p w14:paraId="22F5CE59" w14:textId="77777777" w:rsidR="007E3DA5" w:rsidRDefault="007E3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278FF"/>
    <w:rsid w:val="000334C6"/>
    <w:rsid w:val="00061D56"/>
    <w:rsid w:val="0008395C"/>
    <w:rsid w:val="000944BF"/>
    <w:rsid w:val="00096937"/>
    <w:rsid w:val="000A2C46"/>
    <w:rsid w:val="000E69C1"/>
    <w:rsid w:val="000F60C9"/>
    <w:rsid w:val="001057E3"/>
    <w:rsid w:val="0011388A"/>
    <w:rsid w:val="001426ED"/>
    <w:rsid w:val="00154E05"/>
    <w:rsid w:val="00162BFD"/>
    <w:rsid w:val="001E42D8"/>
    <w:rsid w:val="001E4FE4"/>
    <w:rsid w:val="001E7C8A"/>
    <w:rsid w:val="001F3FC8"/>
    <w:rsid w:val="00201B0D"/>
    <w:rsid w:val="002142ED"/>
    <w:rsid w:val="002376CC"/>
    <w:rsid w:val="00237AE1"/>
    <w:rsid w:val="002B608B"/>
    <w:rsid w:val="002C6537"/>
    <w:rsid w:val="002D6F02"/>
    <w:rsid w:val="003055E9"/>
    <w:rsid w:val="003132EB"/>
    <w:rsid w:val="00334109"/>
    <w:rsid w:val="003376E2"/>
    <w:rsid w:val="003576A2"/>
    <w:rsid w:val="00373384"/>
    <w:rsid w:val="00391988"/>
    <w:rsid w:val="003B69F3"/>
    <w:rsid w:val="003C18CE"/>
    <w:rsid w:val="003E3ECC"/>
    <w:rsid w:val="004160DA"/>
    <w:rsid w:val="00420E3E"/>
    <w:rsid w:val="004620D6"/>
    <w:rsid w:val="00472ACE"/>
    <w:rsid w:val="004A07A7"/>
    <w:rsid w:val="004C56B0"/>
    <w:rsid w:val="004E7D7E"/>
    <w:rsid w:val="00535798"/>
    <w:rsid w:val="00552DE2"/>
    <w:rsid w:val="005920A4"/>
    <w:rsid w:val="005D3A87"/>
    <w:rsid w:val="005D4AC3"/>
    <w:rsid w:val="00664891"/>
    <w:rsid w:val="006742E8"/>
    <w:rsid w:val="00680584"/>
    <w:rsid w:val="0068701F"/>
    <w:rsid w:val="006A6120"/>
    <w:rsid w:val="006A697C"/>
    <w:rsid w:val="006C676C"/>
    <w:rsid w:val="006E055E"/>
    <w:rsid w:val="00700D34"/>
    <w:rsid w:val="00704596"/>
    <w:rsid w:val="00721A16"/>
    <w:rsid w:val="007532D4"/>
    <w:rsid w:val="0075418E"/>
    <w:rsid w:val="00774622"/>
    <w:rsid w:val="00786AFC"/>
    <w:rsid w:val="007E3DA5"/>
    <w:rsid w:val="007F677E"/>
    <w:rsid w:val="008228D8"/>
    <w:rsid w:val="00851ED0"/>
    <w:rsid w:val="0087417E"/>
    <w:rsid w:val="0087543A"/>
    <w:rsid w:val="008760AD"/>
    <w:rsid w:val="00882817"/>
    <w:rsid w:val="00885848"/>
    <w:rsid w:val="0089139E"/>
    <w:rsid w:val="008C20C1"/>
    <w:rsid w:val="00945F87"/>
    <w:rsid w:val="00962A13"/>
    <w:rsid w:val="00962C93"/>
    <w:rsid w:val="0097216F"/>
    <w:rsid w:val="00984E4F"/>
    <w:rsid w:val="00993B06"/>
    <w:rsid w:val="009955C0"/>
    <w:rsid w:val="009968FF"/>
    <w:rsid w:val="009B5C42"/>
    <w:rsid w:val="009C7F86"/>
    <w:rsid w:val="009D2F0E"/>
    <w:rsid w:val="009E4D5A"/>
    <w:rsid w:val="00A4270D"/>
    <w:rsid w:val="00A81384"/>
    <w:rsid w:val="00A87737"/>
    <w:rsid w:val="00A904EC"/>
    <w:rsid w:val="00AB7AB1"/>
    <w:rsid w:val="00AC6E1D"/>
    <w:rsid w:val="00AE04C8"/>
    <w:rsid w:val="00B06D9D"/>
    <w:rsid w:val="00B12067"/>
    <w:rsid w:val="00B26705"/>
    <w:rsid w:val="00B505B7"/>
    <w:rsid w:val="00B52023"/>
    <w:rsid w:val="00B82768"/>
    <w:rsid w:val="00BC0EC2"/>
    <w:rsid w:val="00BE45E2"/>
    <w:rsid w:val="00C036FF"/>
    <w:rsid w:val="00C16FA7"/>
    <w:rsid w:val="00C175D8"/>
    <w:rsid w:val="00C34298"/>
    <w:rsid w:val="00C5203F"/>
    <w:rsid w:val="00CB0A3D"/>
    <w:rsid w:val="00CD72C5"/>
    <w:rsid w:val="00D420A7"/>
    <w:rsid w:val="00D474EF"/>
    <w:rsid w:val="00D62494"/>
    <w:rsid w:val="00D62D09"/>
    <w:rsid w:val="00D904DD"/>
    <w:rsid w:val="00DD6233"/>
    <w:rsid w:val="00E21127"/>
    <w:rsid w:val="00E6030B"/>
    <w:rsid w:val="00E662DA"/>
    <w:rsid w:val="00EC600E"/>
    <w:rsid w:val="00ED2823"/>
    <w:rsid w:val="00F0152F"/>
    <w:rsid w:val="00F226C0"/>
    <w:rsid w:val="00F44588"/>
    <w:rsid w:val="00F45031"/>
    <w:rsid w:val="00F647D7"/>
    <w:rsid w:val="00F75CE5"/>
    <w:rsid w:val="00FC03F9"/>
    <w:rsid w:val="00FC314B"/>
    <w:rsid w:val="00FC3A59"/>
    <w:rsid w:val="00FD2CD1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1</TotalTime>
  <Pages>2</Pages>
  <Words>387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2026-02-13T10:20:00Z</cp:lastPrinted>
  <dcterms:created xsi:type="dcterms:W3CDTF">2026-02-13T10:21:00Z</dcterms:created>
  <dcterms:modified xsi:type="dcterms:W3CDTF">2026-02-13T10:21:00Z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