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7C99D4A1" w:rsidR="0087417E" w:rsidRDefault="00A904EC">
            <w:pPr>
              <w:pStyle w:val="KRUODVOLUDAJETAB"/>
            </w:pPr>
            <w:r>
              <w:t xml:space="preserve">KUJI </w:t>
            </w:r>
            <w:r w:rsidR="00634092">
              <w:t>11829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4367C27C" w:rsidR="0087417E" w:rsidRDefault="001420BB" w:rsidP="00C036FF">
            <w:pPr>
              <w:pStyle w:val="KRUODVOLUDAJETAB"/>
            </w:pPr>
            <w:r>
              <w:t>4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6D33C0F5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proofErr w:type="spellStart"/>
      <w:r w:rsidR="001420BB">
        <w:rPr>
          <w:b/>
          <w:bCs/>
          <w:sz w:val="24"/>
        </w:rPr>
        <w:t>Kozének</w:t>
      </w:r>
      <w:proofErr w:type="spellEnd"/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76E23139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proofErr w:type="spellStart"/>
      <w:r w:rsidR="001420BB">
        <w:rPr>
          <w:rFonts w:ascii="Arial" w:hAnsi="Arial" w:cs="Arial"/>
          <w:sz w:val="22"/>
        </w:rPr>
        <w:t>Kozének</w:t>
      </w:r>
      <w:proofErr w:type="spellEnd"/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obci </w:t>
      </w:r>
      <w:r w:rsidR="001420BB">
        <w:rPr>
          <w:rFonts w:ascii="Arial" w:hAnsi="Arial" w:cs="Arial"/>
          <w:bCs/>
          <w:sz w:val="22"/>
        </w:rPr>
        <w:t>Lhánice</w:t>
      </w:r>
      <w:r w:rsidR="009968FF">
        <w:rPr>
          <w:rFonts w:ascii="Arial" w:hAnsi="Arial" w:cs="Arial"/>
          <w:bCs/>
          <w:sz w:val="22"/>
        </w:rPr>
        <w:t xml:space="preserve">. </w:t>
      </w:r>
    </w:p>
    <w:p w14:paraId="2A6F6C1E" w14:textId="269D01EC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1420BB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1420BB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60F1BA15" w:rsidR="00F75CE5" w:rsidRDefault="00F0152F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Obec </w:t>
      </w:r>
      <w:r w:rsidR="001420BB">
        <w:rPr>
          <w:rFonts w:ascii="Arial" w:hAnsi="Arial" w:cs="Arial"/>
          <w:b/>
          <w:sz w:val="22"/>
        </w:rPr>
        <w:t xml:space="preserve">Lhánice </w:t>
      </w:r>
      <w:r w:rsidR="00F75CE5">
        <w:rPr>
          <w:rFonts w:ascii="Arial" w:hAnsi="Arial" w:cs="Arial"/>
          <w:sz w:val="22"/>
        </w:rPr>
        <w:t xml:space="preserve">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6007244A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proofErr w:type="spellStart"/>
      <w:r w:rsidR="00634092">
        <w:rPr>
          <w:rFonts w:ascii="Arial" w:hAnsi="Arial" w:cs="Arial"/>
          <w:sz w:val="22"/>
        </w:rPr>
        <w:t>Kozének</w:t>
      </w:r>
      <w:proofErr w:type="spellEnd"/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01F22E1A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 xml:space="preserve">PP </w:t>
      </w:r>
      <w:proofErr w:type="spellStart"/>
      <w:r w:rsidR="001420BB">
        <w:rPr>
          <w:rFonts w:cs="Arial"/>
          <w:color w:val="000000"/>
          <w:szCs w:val="22"/>
        </w:rPr>
        <w:t>Kozének</w:t>
      </w:r>
      <w:proofErr w:type="spellEnd"/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3672B" w14:textId="77777777" w:rsidR="00A864DF" w:rsidRDefault="00A864DF">
      <w:r>
        <w:separator/>
      </w:r>
    </w:p>
  </w:endnote>
  <w:endnote w:type="continuationSeparator" w:id="0">
    <w:p w14:paraId="7BBD9E6C" w14:textId="77777777" w:rsidR="00A864DF" w:rsidRDefault="00A8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2257130C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634092">
      <w:rPr>
        <w:szCs w:val="20"/>
      </w:rPr>
      <w:t>11829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A81AE" w14:textId="77777777" w:rsidR="00A864DF" w:rsidRDefault="00A864DF">
      <w:r>
        <w:separator/>
      </w:r>
    </w:p>
  </w:footnote>
  <w:footnote w:type="continuationSeparator" w:id="0">
    <w:p w14:paraId="417BFDE1" w14:textId="77777777" w:rsidR="00A864DF" w:rsidRDefault="00A8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0BB"/>
    <w:rsid w:val="001426ED"/>
    <w:rsid w:val="00162BFD"/>
    <w:rsid w:val="001E42D8"/>
    <w:rsid w:val="001E4FE4"/>
    <w:rsid w:val="001E7C8A"/>
    <w:rsid w:val="001F3FC8"/>
    <w:rsid w:val="00201B0D"/>
    <w:rsid w:val="002142ED"/>
    <w:rsid w:val="002232BE"/>
    <w:rsid w:val="002376CC"/>
    <w:rsid w:val="00237AE1"/>
    <w:rsid w:val="002B608B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920A4"/>
    <w:rsid w:val="00634092"/>
    <w:rsid w:val="00664891"/>
    <w:rsid w:val="006742E8"/>
    <w:rsid w:val="00680584"/>
    <w:rsid w:val="0068701F"/>
    <w:rsid w:val="006A6120"/>
    <w:rsid w:val="006A697C"/>
    <w:rsid w:val="006C676C"/>
    <w:rsid w:val="00704596"/>
    <w:rsid w:val="0071340C"/>
    <w:rsid w:val="00721A16"/>
    <w:rsid w:val="007532D4"/>
    <w:rsid w:val="0075418E"/>
    <w:rsid w:val="00774622"/>
    <w:rsid w:val="00786AFC"/>
    <w:rsid w:val="007A5993"/>
    <w:rsid w:val="0087417E"/>
    <w:rsid w:val="00874965"/>
    <w:rsid w:val="0087543A"/>
    <w:rsid w:val="00882817"/>
    <w:rsid w:val="00885848"/>
    <w:rsid w:val="0089139E"/>
    <w:rsid w:val="008C20C1"/>
    <w:rsid w:val="00945F87"/>
    <w:rsid w:val="00952EF9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81384"/>
    <w:rsid w:val="00A864DF"/>
    <w:rsid w:val="00A904EC"/>
    <w:rsid w:val="00AB7AB1"/>
    <w:rsid w:val="00AC6E1D"/>
    <w:rsid w:val="00B06D9D"/>
    <w:rsid w:val="00B12067"/>
    <w:rsid w:val="00B26705"/>
    <w:rsid w:val="00B505B7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420A7"/>
    <w:rsid w:val="00D62494"/>
    <w:rsid w:val="00D62D09"/>
    <w:rsid w:val="00D904DD"/>
    <w:rsid w:val="00DD6233"/>
    <w:rsid w:val="00E21127"/>
    <w:rsid w:val="00EC07C5"/>
    <w:rsid w:val="00EC600E"/>
    <w:rsid w:val="00ED2823"/>
    <w:rsid w:val="00F0152F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2026-02-04T17:54:00Z</cp:lastPrinted>
  <dcterms:created xsi:type="dcterms:W3CDTF">2026-02-04T17:55:00Z</dcterms:created>
  <dcterms:modified xsi:type="dcterms:W3CDTF">2026-02-04T17:55:00Z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