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77777777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proofErr w:type="gramStart"/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6E510E05" w:rsidR="0087417E" w:rsidRDefault="0087417E">
                  <w:pPr>
                    <w:pStyle w:val="KRUTEXTODSTAVCE"/>
                    <w:spacing w:line="240" w:lineRule="auto"/>
                  </w:pP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41F0DE38" w:rsidR="0087417E" w:rsidRDefault="00A904EC">
            <w:pPr>
              <w:pStyle w:val="KRUODVOLUDAJETAB"/>
            </w:pPr>
            <w:r>
              <w:t xml:space="preserve">KUJI </w:t>
            </w:r>
            <w:r w:rsidR="00E31D2B">
              <w:t>11674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3D8929D4" w:rsidR="0087417E" w:rsidRDefault="00F45A76" w:rsidP="00C036FF">
            <w:pPr>
              <w:pStyle w:val="KRUODVOLUDAJETAB"/>
            </w:pPr>
            <w:r>
              <w:t>4</w:t>
            </w:r>
            <w:r w:rsidR="009968FF">
              <w:t>. 2.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1AFB03FD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9968FF">
        <w:rPr>
          <w:b/>
          <w:bCs/>
          <w:sz w:val="24"/>
        </w:rPr>
        <w:t xml:space="preserve">památku </w:t>
      </w:r>
      <w:r w:rsidR="00F45A76">
        <w:rPr>
          <w:b/>
          <w:bCs/>
          <w:sz w:val="24"/>
        </w:rPr>
        <w:t>Šilhánky</w:t>
      </w:r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0265B62F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9968FF">
        <w:rPr>
          <w:rFonts w:ascii="Arial" w:hAnsi="Arial" w:cs="Arial"/>
          <w:sz w:val="22"/>
        </w:rPr>
        <w:t xml:space="preserve">památku </w:t>
      </w:r>
      <w:r w:rsidR="00F45A76">
        <w:rPr>
          <w:rFonts w:ascii="Arial" w:hAnsi="Arial" w:cs="Arial"/>
          <w:sz w:val="22"/>
        </w:rPr>
        <w:t>Šilhánky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9968FF">
        <w:rPr>
          <w:rFonts w:ascii="Arial" w:hAnsi="Arial" w:cs="Arial"/>
          <w:bCs/>
          <w:sz w:val="22"/>
        </w:rPr>
        <w:t>P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F45A76">
        <w:rPr>
          <w:rFonts w:ascii="Arial" w:hAnsi="Arial" w:cs="Arial"/>
          <w:bCs/>
          <w:sz w:val="22"/>
        </w:rPr>
        <w:t>Jihlava</w:t>
      </w:r>
      <w:r w:rsidR="00882817">
        <w:rPr>
          <w:rFonts w:ascii="Arial" w:hAnsi="Arial" w:cs="Arial"/>
          <w:bCs/>
          <w:sz w:val="22"/>
        </w:rPr>
        <w:t xml:space="preserve">, </w:t>
      </w:r>
      <w:r w:rsidR="009968FF">
        <w:rPr>
          <w:rFonts w:ascii="Arial" w:hAnsi="Arial" w:cs="Arial"/>
          <w:bCs/>
          <w:sz w:val="22"/>
        </w:rPr>
        <w:t xml:space="preserve">v katastrálním území a obci </w:t>
      </w:r>
      <w:r w:rsidR="00F45A76">
        <w:rPr>
          <w:rFonts w:ascii="Arial" w:hAnsi="Arial" w:cs="Arial"/>
          <w:bCs/>
          <w:sz w:val="22"/>
        </w:rPr>
        <w:t>Doupě</w:t>
      </w:r>
      <w:r w:rsidR="009968FF">
        <w:rPr>
          <w:rFonts w:ascii="Arial" w:hAnsi="Arial" w:cs="Arial"/>
          <w:bCs/>
          <w:sz w:val="22"/>
        </w:rPr>
        <w:t xml:space="preserve">. </w:t>
      </w:r>
    </w:p>
    <w:p w14:paraId="2A6F6C1E" w14:textId="4320E49D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>
        <w:rPr>
          <w:rFonts w:ascii="Arial" w:hAnsi="Arial" w:cs="Arial"/>
          <w:sz w:val="22"/>
        </w:rPr>
        <w:t>1</w:t>
      </w:r>
      <w:r w:rsidR="009968FF">
        <w:rPr>
          <w:rFonts w:ascii="Arial" w:hAnsi="Arial" w:cs="Arial"/>
          <w:sz w:val="22"/>
        </w:rPr>
        <w:t>6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>2</w:t>
      </w:r>
      <w:r w:rsidR="009968FF">
        <w:rPr>
          <w:rFonts w:ascii="Arial" w:hAnsi="Arial" w:cs="Arial"/>
          <w:sz w:val="22"/>
        </w:rPr>
        <w:t>5</w:t>
      </w:r>
      <w:proofErr w:type="gramEnd"/>
      <w:r>
        <w:rPr>
          <w:rFonts w:ascii="Arial" w:hAnsi="Arial" w:cs="Arial"/>
          <w:sz w:val="22"/>
        </w:rPr>
        <w:t xml:space="preserve">. </w:t>
      </w:r>
      <w:r w:rsidR="00F45A76">
        <w:rPr>
          <w:rFonts w:ascii="Arial" w:hAnsi="Arial" w:cs="Arial"/>
          <w:sz w:val="22"/>
        </w:rPr>
        <w:t>P</w:t>
      </w:r>
      <w:r w:rsidR="00C34298">
        <w:rPr>
          <w:rFonts w:ascii="Arial" w:hAnsi="Arial" w:cs="Arial"/>
          <w:sz w:val="22"/>
        </w:rPr>
        <w:t xml:space="preserve">ro zpracování nového plánu péče </w:t>
      </w:r>
      <w:r w:rsidR="00F45A76">
        <w:rPr>
          <w:rFonts w:ascii="Arial" w:hAnsi="Arial" w:cs="Arial"/>
          <w:sz w:val="22"/>
        </w:rPr>
        <w:t xml:space="preserve">je </w:t>
      </w:r>
      <w:r w:rsidR="00C34298">
        <w:rPr>
          <w:rFonts w:ascii="Arial" w:hAnsi="Arial" w:cs="Arial"/>
          <w:sz w:val="22"/>
        </w:rPr>
        <w:t xml:space="preserve">třeba provést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k 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39B4D7DB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F0152F">
        <w:rPr>
          <w:rFonts w:ascii="Arial" w:hAnsi="Arial" w:cs="Arial"/>
          <w:sz w:val="22"/>
        </w:rPr>
        <w:t>P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53F8BB05" w:rsidR="00F75CE5" w:rsidRDefault="00F0152F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 xml:space="preserve">Obec </w:t>
      </w:r>
      <w:r w:rsidR="00F45A76">
        <w:rPr>
          <w:rFonts w:ascii="Arial" w:hAnsi="Arial" w:cs="Arial"/>
          <w:b/>
          <w:sz w:val="22"/>
        </w:rPr>
        <w:t>Doupě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31940F8D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F0152F">
        <w:rPr>
          <w:rFonts w:ascii="Arial" w:hAnsi="Arial" w:cs="Arial"/>
          <w:sz w:val="22"/>
        </w:rPr>
        <w:t xml:space="preserve">PP </w:t>
      </w:r>
      <w:r w:rsidR="00E31D2B">
        <w:rPr>
          <w:rFonts w:ascii="Arial" w:hAnsi="Arial" w:cs="Arial"/>
          <w:sz w:val="22"/>
        </w:rPr>
        <w:t>Šilhánky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F0152F">
        <w:rPr>
          <w:rFonts w:ascii="Arial" w:hAnsi="Arial" w:cs="Arial"/>
          <w:b/>
          <w:sz w:val="22"/>
        </w:rPr>
        <w:t>0</w:t>
      </w:r>
      <w:r w:rsidR="0089139E">
        <w:rPr>
          <w:rFonts w:ascii="Arial" w:hAnsi="Arial" w:cs="Arial"/>
          <w:b/>
          <w:sz w:val="22"/>
        </w:rPr>
        <w:t xml:space="preserve">. </w:t>
      </w:r>
      <w:r w:rsidR="00F0152F">
        <w:rPr>
          <w:rFonts w:ascii="Arial" w:hAnsi="Arial" w:cs="Arial"/>
          <w:b/>
          <w:sz w:val="22"/>
        </w:rPr>
        <w:t>února 2026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</w:t>
      </w:r>
      <w:r>
        <w:rPr>
          <w:rFonts w:ascii="Arial" w:hAnsi="Arial" w:cs="Arial"/>
          <w:sz w:val="22"/>
        </w:rPr>
        <w:lastRenderedPageBreak/>
        <w:t>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14:paraId="0D5FB13A" w14:textId="77777777" w:rsidR="00F75CE5" w:rsidRDefault="00F75CE5" w:rsidP="00F75CE5">
      <w:pPr>
        <w:pStyle w:val="Nzev"/>
      </w:pPr>
    </w:p>
    <w:p w14:paraId="2B1EB6CB" w14:textId="77777777" w:rsidR="001E42D8" w:rsidRPr="001E42D8" w:rsidRDefault="001E42D8" w:rsidP="001E42D8"/>
    <w:p w14:paraId="5457507A" w14:textId="0A7ACC81"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F45A76">
        <w:rPr>
          <w:rFonts w:cs="Arial"/>
          <w:color w:val="000000"/>
          <w:szCs w:val="22"/>
        </w:rPr>
        <w:t>Šilhánky</w:t>
      </w:r>
    </w:p>
    <w:p w14:paraId="34B74425" w14:textId="77777777"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14:paraId="75BE0186" w14:textId="77777777"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</w:p>
    <w:sectPr w:rsidR="001E42D8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5E332" w14:textId="77777777" w:rsidR="007A5EF7" w:rsidRDefault="007A5EF7">
      <w:r>
        <w:separator/>
      </w:r>
    </w:p>
  </w:endnote>
  <w:endnote w:type="continuationSeparator" w:id="0">
    <w:p w14:paraId="6DDB79E4" w14:textId="77777777" w:rsidR="007A5EF7" w:rsidRDefault="007A5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23E5E511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E31D2B">
      <w:rPr>
        <w:szCs w:val="20"/>
      </w:rPr>
      <w:t>11674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621DC" w14:textId="77777777" w:rsidR="007A5EF7" w:rsidRDefault="007A5EF7">
      <w:r>
        <w:separator/>
      </w:r>
    </w:p>
  </w:footnote>
  <w:footnote w:type="continuationSeparator" w:id="0">
    <w:p w14:paraId="6E988874" w14:textId="77777777" w:rsidR="007A5EF7" w:rsidRDefault="007A5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278FF"/>
    <w:rsid w:val="000334C6"/>
    <w:rsid w:val="0008395C"/>
    <w:rsid w:val="00096937"/>
    <w:rsid w:val="000A2C46"/>
    <w:rsid w:val="000E69C1"/>
    <w:rsid w:val="000F60C9"/>
    <w:rsid w:val="0011388A"/>
    <w:rsid w:val="001426ED"/>
    <w:rsid w:val="00162BFD"/>
    <w:rsid w:val="001E42D8"/>
    <w:rsid w:val="001E4FE4"/>
    <w:rsid w:val="001E7C8A"/>
    <w:rsid w:val="001F3FC8"/>
    <w:rsid w:val="00201B0D"/>
    <w:rsid w:val="002142ED"/>
    <w:rsid w:val="002376CC"/>
    <w:rsid w:val="00237AE1"/>
    <w:rsid w:val="002B608B"/>
    <w:rsid w:val="002B6570"/>
    <w:rsid w:val="002D6F02"/>
    <w:rsid w:val="003055E9"/>
    <w:rsid w:val="003132EB"/>
    <w:rsid w:val="00334109"/>
    <w:rsid w:val="003376E2"/>
    <w:rsid w:val="003576A2"/>
    <w:rsid w:val="00373384"/>
    <w:rsid w:val="00391988"/>
    <w:rsid w:val="003B69F3"/>
    <w:rsid w:val="003C18CE"/>
    <w:rsid w:val="003E3ECC"/>
    <w:rsid w:val="004160DA"/>
    <w:rsid w:val="00420E3E"/>
    <w:rsid w:val="004620D6"/>
    <w:rsid w:val="00472ACE"/>
    <w:rsid w:val="004A07A7"/>
    <w:rsid w:val="004D4FEA"/>
    <w:rsid w:val="004E7D7E"/>
    <w:rsid w:val="00552DE2"/>
    <w:rsid w:val="005920A4"/>
    <w:rsid w:val="00664891"/>
    <w:rsid w:val="006742E8"/>
    <w:rsid w:val="00680584"/>
    <w:rsid w:val="0068701F"/>
    <w:rsid w:val="006A6120"/>
    <w:rsid w:val="006A697C"/>
    <w:rsid w:val="006C676C"/>
    <w:rsid w:val="00704596"/>
    <w:rsid w:val="00721A16"/>
    <w:rsid w:val="007532D4"/>
    <w:rsid w:val="0075418E"/>
    <w:rsid w:val="00774622"/>
    <w:rsid w:val="00786AFC"/>
    <w:rsid w:val="007A5EF7"/>
    <w:rsid w:val="0087417E"/>
    <w:rsid w:val="0087543A"/>
    <w:rsid w:val="00882817"/>
    <w:rsid w:val="00885848"/>
    <w:rsid w:val="0089139E"/>
    <w:rsid w:val="008C20C1"/>
    <w:rsid w:val="008F3454"/>
    <w:rsid w:val="00945F87"/>
    <w:rsid w:val="00962A13"/>
    <w:rsid w:val="00962C93"/>
    <w:rsid w:val="0097216F"/>
    <w:rsid w:val="00984E4F"/>
    <w:rsid w:val="00993B06"/>
    <w:rsid w:val="009968FF"/>
    <w:rsid w:val="009C7F86"/>
    <w:rsid w:val="009D2F0E"/>
    <w:rsid w:val="009E4D5A"/>
    <w:rsid w:val="00A81384"/>
    <w:rsid w:val="00A904EC"/>
    <w:rsid w:val="00AB7AB1"/>
    <w:rsid w:val="00AC6E1D"/>
    <w:rsid w:val="00B013E4"/>
    <w:rsid w:val="00B06D9D"/>
    <w:rsid w:val="00B12067"/>
    <w:rsid w:val="00B26705"/>
    <w:rsid w:val="00B505B7"/>
    <w:rsid w:val="00B82768"/>
    <w:rsid w:val="00BC0EC2"/>
    <w:rsid w:val="00BE45E2"/>
    <w:rsid w:val="00C036FF"/>
    <w:rsid w:val="00C16FA7"/>
    <w:rsid w:val="00C175D8"/>
    <w:rsid w:val="00C34298"/>
    <w:rsid w:val="00C5203F"/>
    <w:rsid w:val="00C754F2"/>
    <w:rsid w:val="00CB0A3D"/>
    <w:rsid w:val="00CD72C5"/>
    <w:rsid w:val="00D420A7"/>
    <w:rsid w:val="00D62494"/>
    <w:rsid w:val="00D62D09"/>
    <w:rsid w:val="00D904DD"/>
    <w:rsid w:val="00DC64A7"/>
    <w:rsid w:val="00DD6233"/>
    <w:rsid w:val="00E21127"/>
    <w:rsid w:val="00E31D2B"/>
    <w:rsid w:val="00EC600E"/>
    <w:rsid w:val="00ED2823"/>
    <w:rsid w:val="00F0152F"/>
    <w:rsid w:val="00F226C0"/>
    <w:rsid w:val="00F44588"/>
    <w:rsid w:val="00F45031"/>
    <w:rsid w:val="00F45A76"/>
    <w:rsid w:val="00F75CE5"/>
    <w:rsid w:val="00FA5E39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0</TotalTime>
  <Pages>2</Pages>
  <Words>357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2026-02-03T17:06:00Z</cp:lastPrinted>
  <dcterms:created xsi:type="dcterms:W3CDTF">2026-02-04T14:09:00Z</dcterms:created>
  <dcterms:modified xsi:type="dcterms:W3CDTF">2026-02-04T14:09:00Z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