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18DBB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7F71BD8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1DF4104D" w14:textId="77777777"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14:paraId="372223DA" w14:textId="77777777"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14:paraId="33C63FC8" w14:textId="77777777"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7AB9BAA4" wp14:editId="423A2123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7544D" w14:textId="77777777"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B9BAA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2527544D" w14:textId="77777777"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RPr="00BD005E" w14:paraId="1B0F36A9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5789B079" w14:textId="77777777" w:rsidR="0087417E" w:rsidRPr="00BD005E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BD005E">
              <w:rPr>
                <w:rFonts w:ascii="Arial" w:hAnsi="Arial" w:cs="Arial"/>
                <w:sz w:val="16"/>
                <w:szCs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8440379" w14:textId="77777777" w:rsidR="0087417E" w:rsidRPr="00BD005E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BD005E">
              <w:rPr>
                <w:rFonts w:ascii="Arial" w:hAnsi="Arial" w:cs="Arial"/>
                <w:sz w:val="16"/>
                <w:szCs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4619EA" w14:textId="77777777" w:rsidR="0087417E" w:rsidRPr="00BD005E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BD005E">
              <w:rPr>
                <w:rFonts w:ascii="Arial" w:hAnsi="Arial" w:cs="Arial"/>
                <w:sz w:val="16"/>
                <w:szCs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D017F" w14:textId="77777777" w:rsidR="0087417E" w:rsidRPr="00BD005E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BD005E">
              <w:rPr>
                <w:rFonts w:ascii="Arial" w:hAnsi="Arial" w:cs="Arial"/>
                <w:sz w:val="16"/>
                <w:szCs w:val="16"/>
              </w:rPr>
              <w:t>V Jihlavě dne</w:t>
            </w:r>
          </w:p>
        </w:tc>
      </w:tr>
      <w:tr w:rsidR="0087417E" w:rsidRPr="00BD005E" w14:paraId="41D38373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1B0BCD9" w14:textId="77777777" w:rsidR="0087417E" w:rsidRPr="00BD005E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9A74C" w14:textId="77777777" w:rsidR="00192FBD" w:rsidRDefault="00BD005E">
            <w:pPr>
              <w:pStyle w:val="KRUODVOLUDAJETAB"/>
              <w:rPr>
                <w:sz w:val="16"/>
                <w:szCs w:val="16"/>
              </w:rPr>
            </w:pPr>
            <w:r w:rsidRPr="00BD005E">
              <w:rPr>
                <w:sz w:val="16"/>
                <w:szCs w:val="16"/>
              </w:rPr>
              <w:t>KUJI 106630/2024</w:t>
            </w:r>
          </w:p>
          <w:p w14:paraId="78A3FFF9" w14:textId="56DD6993" w:rsidR="00D74552" w:rsidRPr="00BD005E" w:rsidRDefault="00D74552">
            <w:pPr>
              <w:pStyle w:val="KRUODVOLUDAJETAB"/>
              <w:rPr>
                <w:sz w:val="16"/>
                <w:szCs w:val="16"/>
              </w:rPr>
            </w:pPr>
            <w:r w:rsidRPr="00D74552">
              <w:rPr>
                <w:sz w:val="16"/>
                <w:szCs w:val="16"/>
              </w:rPr>
              <w:t xml:space="preserve">OZPZ   </w:t>
            </w:r>
            <w:r w:rsidR="00243F04">
              <w:rPr>
                <w:sz w:val="16"/>
                <w:szCs w:val="16"/>
              </w:rPr>
              <w:t>37/2026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69FECD7" w14:textId="2569CDC3" w:rsidR="0087417E" w:rsidRDefault="00243F04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Morávková Dagmar</w:t>
            </w:r>
          </w:p>
          <w:p w14:paraId="004DD7D7" w14:textId="1F03D7CA" w:rsidR="00D74552" w:rsidRPr="00BD005E" w:rsidRDefault="00D7455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</w:t>
            </w:r>
            <w:r w:rsidR="00243F04">
              <w:rPr>
                <w:sz w:val="16"/>
                <w:szCs w:val="16"/>
              </w:rPr>
              <w:t>21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55DFD84" w14:textId="350724D8" w:rsidR="0087417E" w:rsidRPr="00BD005E" w:rsidRDefault="00243F04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21.1.2026</w:t>
            </w:r>
          </w:p>
        </w:tc>
      </w:tr>
    </w:tbl>
    <w:p w14:paraId="6A66BA7A" w14:textId="77777777" w:rsidR="0087417E" w:rsidRDefault="0087417E">
      <w:pPr>
        <w:pStyle w:val="KRUTEXTODSTAVCE"/>
      </w:pPr>
    </w:p>
    <w:p w14:paraId="020CC326" w14:textId="77777777" w:rsidR="00FF0E94" w:rsidRDefault="00FF0E94">
      <w:pPr>
        <w:pStyle w:val="KRUTEXTODSTAVCE"/>
      </w:pPr>
    </w:p>
    <w:p w14:paraId="3EA740B4" w14:textId="77777777" w:rsidR="00FF0E94" w:rsidRDefault="00FF0E94">
      <w:pPr>
        <w:pStyle w:val="KRUTEXTODSTAVCE"/>
      </w:pPr>
    </w:p>
    <w:p w14:paraId="316A0034" w14:textId="77777777" w:rsidR="00766FC2" w:rsidRDefault="00766FC2" w:rsidP="00870FC5">
      <w:pPr>
        <w:pStyle w:val="KRUTEXTODSTAVCE"/>
        <w:jc w:val="both"/>
        <w:rPr>
          <w:b/>
        </w:rPr>
      </w:pPr>
    </w:p>
    <w:p w14:paraId="4A9687F5" w14:textId="77777777" w:rsidR="00870FC5" w:rsidRDefault="00870FC5" w:rsidP="0088667C">
      <w:pPr>
        <w:pStyle w:val="KRUTEXTODSTAVCE"/>
        <w:spacing w:after="240" w:line="276" w:lineRule="auto"/>
        <w:jc w:val="both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r w:rsidR="00EE2543">
        <w:rPr>
          <w:b/>
        </w:rPr>
        <w:t>U</w:t>
      </w:r>
      <w:r w:rsidR="0088667C">
        <w:rPr>
          <w:b/>
        </w:rPr>
        <w:t> </w:t>
      </w:r>
      <w:proofErr w:type="spellStart"/>
      <w:r w:rsidR="00EE2543">
        <w:rPr>
          <w:b/>
        </w:rPr>
        <w:t>Miličovska</w:t>
      </w:r>
      <w:proofErr w:type="spellEnd"/>
    </w:p>
    <w:p w14:paraId="0BEA9D45" w14:textId="6CBFCADD" w:rsidR="00870FC5" w:rsidRDefault="00D87FC7" w:rsidP="007A3AAD">
      <w:pPr>
        <w:pStyle w:val="KRUTEXTODSTAVCE"/>
        <w:spacing w:before="120" w:after="24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766FC2">
        <w:t xml:space="preserve">rezervaci </w:t>
      </w:r>
      <w:r w:rsidR="00EE2543">
        <w:t xml:space="preserve">U </w:t>
      </w:r>
      <w:proofErr w:type="spellStart"/>
      <w:r w:rsidR="00EE2543">
        <w:t>Miličovska</w:t>
      </w:r>
      <w:proofErr w:type="spellEnd"/>
      <w:r w:rsidR="00D13F23">
        <w:t xml:space="preserve"> </w:t>
      </w:r>
      <w:r w:rsidR="00D13F23">
        <w:rPr>
          <w:b/>
        </w:rPr>
        <w:t xml:space="preserve">na období </w:t>
      </w:r>
      <w:proofErr w:type="gramStart"/>
      <w:r w:rsidR="00D13F23">
        <w:rPr>
          <w:b/>
        </w:rPr>
        <w:t>20</w:t>
      </w:r>
      <w:r w:rsidR="00BD005E">
        <w:rPr>
          <w:b/>
        </w:rPr>
        <w:t>2</w:t>
      </w:r>
      <w:r w:rsidR="00243F04">
        <w:rPr>
          <w:b/>
        </w:rPr>
        <w:t>6</w:t>
      </w:r>
      <w:r w:rsidR="00D13F23">
        <w:rPr>
          <w:b/>
        </w:rPr>
        <w:t xml:space="preserve"> - 203</w:t>
      </w:r>
      <w:r w:rsidR="00243F04">
        <w:rPr>
          <w:b/>
        </w:rPr>
        <w:t>6</w:t>
      </w:r>
      <w:proofErr w:type="gramEnd"/>
      <w:r w:rsidR="00921C32">
        <w:t xml:space="preserve">. </w:t>
      </w:r>
    </w:p>
    <w:p w14:paraId="42A01CAF" w14:textId="77777777" w:rsidR="00870FC5" w:rsidRPr="00BC5070" w:rsidRDefault="00BC5070" w:rsidP="007A3AAD">
      <w:pPr>
        <w:pStyle w:val="KRUTEXTODSTAVCE"/>
        <w:spacing w:before="120" w:after="240" w:line="276" w:lineRule="auto"/>
        <w:jc w:val="both"/>
      </w:pPr>
      <w:r>
        <w:t>Plán péče je odborný a koncepční dokument ochrany přírody, který na základě údajů o</w:t>
      </w:r>
      <w:r w:rsidR="00663919">
        <w:t> </w:t>
      </w:r>
      <w:r>
        <w:t>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14:paraId="13793D65" w14:textId="09969752" w:rsidR="00572ABE" w:rsidRDefault="00870FC5" w:rsidP="007A3AAD">
      <w:pPr>
        <w:pStyle w:val="KRUTEXTODSTAVCE"/>
        <w:spacing w:before="120" w:after="240" w:line="276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663919">
        <w:t> </w:t>
      </w:r>
      <w:r w:rsidR="001553A4">
        <w:t xml:space="preserve">zemědělství </w:t>
      </w:r>
      <w:r w:rsidR="00660696">
        <w:t>(</w:t>
      </w:r>
      <w:r w:rsidR="00660696" w:rsidRPr="0089139E">
        <w:t>Ke Skalce 5907/47</w:t>
      </w:r>
      <w:r w:rsidR="00660696">
        <w:t>, 586 01 Jihlava, v kanceláři 2.1</w:t>
      </w:r>
      <w:r w:rsidR="00926B52">
        <w:t>0</w:t>
      </w:r>
      <w:r w:rsidR="00660696">
        <w:t>, tel. 564 602 5</w:t>
      </w:r>
      <w:r w:rsidR="00926B52">
        <w:t>21</w:t>
      </w:r>
      <w:r w:rsidR="00660696">
        <w:t xml:space="preserve">, e-mail: </w:t>
      </w:r>
      <w:hyperlink r:id="rId10" w:history="1">
        <w:r w:rsidR="00926B52" w:rsidRPr="00E0575D">
          <w:rPr>
            <w:rStyle w:val="Hypertextovodkaz"/>
          </w:rPr>
          <w:t>moravkova.dagmar@kr-vysocina.cz</w:t>
        </w:r>
      </w:hyperlink>
      <w:r w:rsidR="00660696">
        <w:rPr>
          <w:rStyle w:val="Hypertextovodkaz"/>
        </w:rPr>
        <w:t>)</w:t>
      </w:r>
      <w:r w:rsidR="001553A4">
        <w:t>.</w:t>
      </w:r>
      <w:r>
        <w:t xml:space="preserve"> </w:t>
      </w:r>
    </w:p>
    <w:p w14:paraId="2D34FAAC" w14:textId="77777777" w:rsidR="003D01F9" w:rsidRDefault="00660696" w:rsidP="007A3AAD">
      <w:pPr>
        <w:pStyle w:val="KRUTEXTODSTAVCE"/>
        <w:spacing w:before="120" w:after="240" w:line="276" w:lineRule="auto"/>
        <w:jc w:val="both"/>
      </w:pPr>
      <w:r w:rsidRPr="007A3AAD">
        <w:t>Obec</w:t>
      </w:r>
      <w:r w:rsidR="00EE2543">
        <w:t xml:space="preserve"> Jankov</w:t>
      </w:r>
      <w:r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14:paraId="64816E0D" w14:textId="77777777" w:rsidR="007A3AAD" w:rsidRDefault="007A3AAD" w:rsidP="007A3AAD">
      <w:pPr>
        <w:pStyle w:val="KRUTEXTODSTAVCE"/>
        <w:spacing w:before="120" w:after="240" w:line="276" w:lineRule="auto"/>
        <w:jc w:val="both"/>
      </w:pPr>
    </w:p>
    <w:p w14:paraId="5467D332" w14:textId="77777777" w:rsidR="007A3AAD" w:rsidRDefault="007A3AAD" w:rsidP="007A3AAD">
      <w:pPr>
        <w:pStyle w:val="KRUTEXTODSTAVCE"/>
        <w:spacing w:before="120" w:after="240" w:line="276" w:lineRule="auto"/>
        <w:jc w:val="both"/>
      </w:pPr>
    </w:p>
    <w:p w14:paraId="2E1E0347" w14:textId="77777777" w:rsidR="00663919" w:rsidRDefault="00663919" w:rsidP="007A3AAD">
      <w:pPr>
        <w:pStyle w:val="KRUTEXTODSTAVCE"/>
        <w:spacing w:before="120" w:after="240" w:line="276" w:lineRule="auto"/>
        <w:jc w:val="both"/>
      </w:pPr>
    </w:p>
    <w:p w14:paraId="507073AA" w14:textId="1C582099" w:rsidR="00870FC5" w:rsidRDefault="00870FC5" w:rsidP="007A3AAD">
      <w:pPr>
        <w:pStyle w:val="KRUTEXTODSTAVCE"/>
        <w:spacing w:before="120" w:after="240" w:line="276" w:lineRule="auto"/>
        <w:jc w:val="both"/>
      </w:pPr>
      <w:r>
        <w:lastRenderedPageBreak/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243F04">
        <w:rPr>
          <w:b/>
        </w:rPr>
        <w:t xml:space="preserve">1. března </w:t>
      </w:r>
      <w:r w:rsidR="00AC173C">
        <w:rPr>
          <w:b/>
        </w:rPr>
        <w:t>202</w:t>
      </w:r>
      <w:r w:rsidR="00243F04">
        <w:rPr>
          <w:b/>
        </w:rPr>
        <w:t>6</w:t>
      </w:r>
      <w:r>
        <w:t xml:space="preserve"> 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14:paraId="0512156E" w14:textId="77777777" w:rsidR="00870FC5" w:rsidRDefault="00870FC5" w:rsidP="007A3AAD">
      <w:pPr>
        <w:pStyle w:val="KRUTEXTODSTAVCE"/>
        <w:spacing w:after="240" w:line="276" w:lineRule="auto"/>
      </w:pPr>
    </w:p>
    <w:p w14:paraId="21CCDA2E" w14:textId="77777777" w:rsidR="00E2058D" w:rsidRDefault="00E2058D" w:rsidP="007A3AAD">
      <w:pPr>
        <w:pStyle w:val="KRUTEXTODSTAVCE"/>
        <w:spacing w:after="240" w:line="276" w:lineRule="auto"/>
      </w:pPr>
    </w:p>
    <w:p w14:paraId="4ADAD98C" w14:textId="77777777" w:rsidR="00904790" w:rsidRDefault="00904790" w:rsidP="007A3AAD">
      <w:pPr>
        <w:pStyle w:val="KRUTEXTODSTAVCE"/>
        <w:spacing w:after="240" w:line="276" w:lineRule="auto"/>
      </w:pPr>
    </w:p>
    <w:p w14:paraId="48D8AA99" w14:textId="77777777" w:rsidR="00D87FC7" w:rsidRDefault="00D87FC7" w:rsidP="007A3AAD">
      <w:pPr>
        <w:pStyle w:val="KRUTEXTODSTAVCE"/>
        <w:spacing w:after="240" w:line="276" w:lineRule="auto"/>
      </w:pPr>
    </w:p>
    <w:p w14:paraId="3B158826" w14:textId="52509FB3" w:rsidR="00870FC5" w:rsidRDefault="00870FC5" w:rsidP="00090DAC">
      <w:pPr>
        <w:pStyle w:val="KRUTEXTODSTAVCE"/>
        <w:spacing w:line="276" w:lineRule="auto"/>
      </w:pPr>
      <w:r>
        <w:t xml:space="preserve">Ing. </w:t>
      </w:r>
      <w:r w:rsidR="00243F04">
        <w:t xml:space="preserve">Dagmar Santander </w:t>
      </w:r>
      <w:proofErr w:type="spellStart"/>
      <w:r w:rsidR="00243F04">
        <w:t>Garcia</w:t>
      </w:r>
      <w:proofErr w:type="spellEnd"/>
      <w:r w:rsidR="00243F04">
        <w:t xml:space="preserve"> Morávková</w:t>
      </w:r>
    </w:p>
    <w:p w14:paraId="4414E81B" w14:textId="77777777" w:rsidR="00870FC5" w:rsidRDefault="00BD005E" w:rsidP="007A3AAD">
      <w:pPr>
        <w:pStyle w:val="KRUTEXTODSTAVCE"/>
        <w:spacing w:after="240" w:line="276" w:lineRule="auto"/>
      </w:pPr>
      <w:r>
        <w:t>úředník</w:t>
      </w:r>
      <w:r w:rsidR="00870FC5">
        <w:t xml:space="preserve"> odboru životního prostředí a zemědělství</w:t>
      </w:r>
    </w:p>
    <w:p w14:paraId="71192687" w14:textId="77777777" w:rsidR="00663919" w:rsidRDefault="00663919" w:rsidP="007A3AAD">
      <w:pPr>
        <w:pStyle w:val="KRUTEXTODSTAVCE"/>
        <w:spacing w:after="240" w:line="276" w:lineRule="auto"/>
      </w:pPr>
    </w:p>
    <w:p w14:paraId="6CE7F743" w14:textId="77777777" w:rsidR="00870FC5" w:rsidRDefault="003851C5" w:rsidP="007A3AAD">
      <w:pPr>
        <w:pStyle w:val="KRUTEXTODSTAVCE"/>
        <w:spacing w:before="120" w:after="240" w:line="276" w:lineRule="auto"/>
      </w:pPr>
      <w:r>
        <w:t>Příloha</w:t>
      </w:r>
      <w:r w:rsidR="00870FC5">
        <w:t xml:space="preserve">: </w:t>
      </w:r>
      <w:r w:rsidR="0050366F">
        <w:t>N</w:t>
      </w:r>
      <w:r w:rsidR="00870FC5">
        <w:t xml:space="preserve">ávrh plánu péče o přírodní </w:t>
      </w:r>
      <w:r w:rsidR="0050366F">
        <w:t xml:space="preserve">rezervaci </w:t>
      </w:r>
      <w:r w:rsidR="00EE2543">
        <w:t xml:space="preserve">U </w:t>
      </w:r>
      <w:proofErr w:type="spellStart"/>
      <w:r w:rsidR="00EE2543">
        <w:t>Miličovska</w:t>
      </w:r>
      <w:proofErr w:type="spellEnd"/>
    </w:p>
    <w:p w14:paraId="1A05A6AD" w14:textId="77777777" w:rsidR="00090DAC" w:rsidRDefault="00090DAC" w:rsidP="007A3AAD">
      <w:pPr>
        <w:pStyle w:val="KRUTEXTODSTAVCE"/>
        <w:spacing w:after="240" w:line="240" w:lineRule="auto"/>
      </w:pPr>
    </w:p>
    <w:p w14:paraId="65D7EC86" w14:textId="77777777" w:rsidR="00090DAC" w:rsidRDefault="00090DAC" w:rsidP="007A3AAD">
      <w:pPr>
        <w:pStyle w:val="KRUTEXTODSTAVCE"/>
        <w:spacing w:after="240" w:line="240" w:lineRule="auto"/>
      </w:pPr>
    </w:p>
    <w:p w14:paraId="2799BAEE" w14:textId="77777777"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>Rozdělovník:</w:t>
      </w:r>
    </w:p>
    <w:p w14:paraId="4FA505AA" w14:textId="73DABE25" w:rsidR="00870FC5" w:rsidRDefault="0050366F" w:rsidP="00090DAC">
      <w:pPr>
        <w:pStyle w:val="KRUTEXTODSTAVCE"/>
        <w:spacing w:line="360" w:lineRule="auto"/>
        <w:rPr>
          <w:i/>
        </w:rPr>
      </w:pPr>
      <w:r>
        <w:rPr>
          <w:i/>
        </w:rPr>
        <w:t>Dotčené obce a kraje</w:t>
      </w:r>
      <w:r w:rsidR="00243F04">
        <w:rPr>
          <w:i/>
        </w:rPr>
        <w:t xml:space="preserve"> </w:t>
      </w:r>
    </w:p>
    <w:p w14:paraId="08D7365C" w14:textId="277DA5C3" w:rsidR="00663919" w:rsidRDefault="00796E16" w:rsidP="00090DAC">
      <w:pPr>
        <w:pStyle w:val="KRUTEXTODSTAVCE"/>
        <w:numPr>
          <w:ilvl w:val="0"/>
          <w:numId w:val="7"/>
        </w:numPr>
        <w:spacing w:line="360" w:lineRule="auto"/>
      </w:pPr>
      <w:r>
        <w:t xml:space="preserve">Obecní úřad Jankov, Jankov 29, 393 01 </w:t>
      </w:r>
      <w:proofErr w:type="gramStart"/>
      <w:r>
        <w:t>Pelhřimov</w:t>
      </w:r>
      <w:r w:rsidR="00243F04">
        <w:t xml:space="preserve"> - datovou</w:t>
      </w:r>
      <w:proofErr w:type="gramEnd"/>
      <w:r w:rsidR="00243F04">
        <w:t xml:space="preserve"> schránkou</w:t>
      </w:r>
    </w:p>
    <w:p w14:paraId="434D149B" w14:textId="77777777" w:rsidR="00870FC5" w:rsidRDefault="00870FC5" w:rsidP="00090DAC">
      <w:pPr>
        <w:pStyle w:val="KRUTEXTODSTAVCE"/>
        <w:numPr>
          <w:ilvl w:val="0"/>
          <w:numId w:val="7"/>
        </w:numPr>
        <w:spacing w:line="360" w:lineRule="auto"/>
      </w:pPr>
      <w:r>
        <w:t>Kraj Vysočina, Žižkova 57, 587 33 Jihlava</w:t>
      </w:r>
      <w:r w:rsidR="00921C32">
        <w:t xml:space="preserve"> – zde </w:t>
      </w:r>
      <w:r w:rsidR="001855EE">
        <w:t>–</w:t>
      </w:r>
    </w:p>
    <w:p w14:paraId="7F1C4616" w14:textId="77777777" w:rsidR="006742E8" w:rsidRPr="000A0FED" w:rsidRDefault="006742E8" w:rsidP="000A0FED">
      <w:pPr>
        <w:tabs>
          <w:tab w:val="left" w:pos="2263"/>
        </w:tabs>
      </w:pPr>
    </w:p>
    <w:sectPr w:rsidR="006742E8" w:rsidRPr="000A0FE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040C6" w14:textId="77777777" w:rsidR="00D11BAA" w:rsidRDefault="00D11BAA">
      <w:r>
        <w:separator/>
      </w:r>
    </w:p>
  </w:endnote>
  <w:endnote w:type="continuationSeparator" w:id="0">
    <w:p w14:paraId="59A8C924" w14:textId="77777777" w:rsidR="00D11BAA" w:rsidRDefault="00D11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39C3D" w14:textId="77777777" w:rsidR="00962C93" w:rsidRDefault="00962C93" w:rsidP="00BC71B8">
    <w:pPr>
      <w:pStyle w:val="KRUODVOLUDAJETAB"/>
      <w:ind w:left="7090" w:right="-86" w:firstLine="423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BC71B8" w:rsidRPr="00BC71B8">
      <w:t>KUJI 106630/2024</w:t>
    </w:r>
  </w:p>
  <w:p w14:paraId="761DCF03" w14:textId="77777777" w:rsidR="00BC71B8" w:rsidRPr="00962C93" w:rsidRDefault="00BC71B8" w:rsidP="00BC71B8">
    <w:pPr>
      <w:pStyle w:val="KRUODVOLUDAJETAB"/>
      <w:ind w:left="7090"/>
      <w:rPr>
        <w:szCs w:val="20"/>
      </w:rPr>
    </w:pPr>
  </w:p>
  <w:p w14:paraId="709B93C8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90DAC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5DCAE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262FBEC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10B5A6CB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23CC6176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72C3A9AE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A8EED" w14:textId="77777777" w:rsidR="00D11BAA" w:rsidRDefault="00D11BAA">
      <w:r>
        <w:separator/>
      </w:r>
    </w:p>
  </w:footnote>
  <w:footnote w:type="continuationSeparator" w:id="0">
    <w:p w14:paraId="1F59D811" w14:textId="77777777" w:rsidR="00D11BAA" w:rsidRDefault="00D11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B9FB4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51D7" w14:textId="77777777" w:rsidR="0087417E" w:rsidRPr="00D74552" w:rsidRDefault="00D74552" w:rsidP="00D74552">
    <w:pPr>
      <w:pStyle w:val="Zhlav"/>
      <w:jc w:val="right"/>
      <w:rPr>
        <w:rFonts w:ascii="CKGinis" w:hAnsi="CKGinis"/>
        <w:sz w:val="72"/>
        <w:szCs w:val="72"/>
      </w:rPr>
    </w:pPr>
    <w:r w:rsidRPr="00D74552">
      <w:rPr>
        <w:rFonts w:ascii="CKGinis" w:hAnsi="CKGinis"/>
        <w:sz w:val="72"/>
        <w:szCs w:val="72"/>
      </w:rPr>
      <w:t>*KUJIXP1UNMPK*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2452626">
    <w:abstractNumId w:val="0"/>
  </w:num>
  <w:num w:numId="2" w16cid:durableId="277182021">
    <w:abstractNumId w:val="0"/>
  </w:num>
  <w:num w:numId="3" w16cid:durableId="1572615417">
    <w:abstractNumId w:val="0"/>
  </w:num>
  <w:num w:numId="4" w16cid:durableId="464158284">
    <w:abstractNumId w:val="0"/>
  </w:num>
  <w:num w:numId="5" w16cid:durableId="28461118">
    <w:abstractNumId w:val="0"/>
  </w:num>
  <w:num w:numId="6" w16cid:durableId="1956473867">
    <w:abstractNumId w:val="1"/>
  </w:num>
  <w:num w:numId="7" w16cid:durableId="3255928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C2B"/>
    <w:rsid w:val="000334C6"/>
    <w:rsid w:val="00052636"/>
    <w:rsid w:val="00054D9D"/>
    <w:rsid w:val="0008395C"/>
    <w:rsid w:val="00090DAC"/>
    <w:rsid w:val="00096654"/>
    <w:rsid w:val="00096937"/>
    <w:rsid w:val="000A0FED"/>
    <w:rsid w:val="000A2C46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1F2675"/>
    <w:rsid w:val="00202F74"/>
    <w:rsid w:val="002142ED"/>
    <w:rsid w:val="00237AE1"/>
    <w:rsid w:val="00243F04"/>
    <w:rsid w:val="002B3D5D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00267"/>
    <w:rsid w:val="004160DA"/>
    <w:rsid w:val="004620D6"/>
    <w:rsid w:val="00472ACE"/>
    <w:rsid w:val="004A2096"/>
    <w:rsid w:val="004E2E46"/>
    <w:rsid w:val="004E7D7E"/>
    <w:rsid w:val="0050366F"/>
    <w:rsid w:val="0051312E"/>
    <w:rsid w:val="00533D20"/>
    <w:rsid w:val="00552DE2"/>
    <w:rsid w:val="005648FA"/>
    <w:rsid w:val="00572ABE"/>
    <w:rsid w:val="00577BE6"/>
    <w:rsid w:val="00590AFD"/>
    <w:rsid w:val="005C26A6"/>
    <w:rsid w:val="00624FB6"/>
    <w:rsid w:val="006264B6"/>
    <w:rsid w:val="00660696"/>
    <w:rsid w:val="00663919"/>
    <w:rsid w:val="00664891"/>
    <w:rsid w:val="006742E8"/>
    <w:rsid w:val="006A6120"/>
    <w:rsid w:val="00704596"/>
    <w:rsid w:val="007532D4"/>
    <w:rsid w:val="0075418E"/>
    <w:rsid w:val="00766FC2"/>
    <w:rsid w:val="00774622"/>
    <w:rsid w:val="00796E16"/>
    <w:rsid w:val="007A3AAD"/>
    <w:rsid w:val="00870FC5"/>
    <w:rsid w:val="0087417E"/>
    <w:rsid w:val="0088667C"/>
    <w:rsid w:val="008922C3"/>
    <w:rsid w:val="00904790"/>
    <w:rsid w:val="00921C32"/>
    <w:rsid w:val="00926B52"/>
    <w:rsid w:val="00962A13"/>
    <w:rsid w:val="00962C93"/>
    <w:rsid w:val="00984E4F"/>
    <w:rsid w:val="0099549E"/>
    <w:rsid w:val="009C7F86"/>
    <w:rsid w:val="009D2F0E"/>
    <w:rsid w:val="009E4D5A"/>
    <w:rsid w:val="00A23B5F"/>
    <w:rsid w:val="00A25C2B"/>
    <w:rsid w:val="00A81384"/>
    <w:rsid w:val="00AB7AB1"/>
    <w:rsid w:val="00AC173C"/>
    <w:rsid w:val="00AC3B09"/>
    <w:rsid w:val="00AD2FC9"/>
    <w:rsid w:val="00AE4154"/>
    <w:rsid w:val="00B26705"/>
    <w:rsid w:val="00B505B7"/>
    <w:rsid w:val="00BC5070"/>
    <w:rsid w:val="00BC71B8"/>
    <w:rsid w:val="00BD005E"/>
    <w:rsid w:val="00C1485F"/>
    <w:rsid w:val="00C175D8"/>
    <w:rsid w:val="00C5203F"/>
    <w:rsid w:val="00C65229"/>
    <w:rsid w:val="00C75BBD"/>
    <w:rsid w:val="00C90744"/>
    <w:rsid w:val="00CD72C5"/>
    <w:rsid w:val="00CF462E"/>
    <w:rsid w:val="00D11BAA"/>
    <w:rsid w:val="00D13F23"/>
    <w:rsid w:val="00D420A7"/>
    <w:rsid w:val="00D5490A"/>
    <w:rsid w:val="00D62494"/>
    <w:rsid w:val="00D74552"/>
    <w:rsid w:val="00D87FC7"/>
    <w:rsid w:val="00D904DD"/>
    <w:rsid w:val="00DC3388"/>
    <w:rsid w:val="00DC72D1"/>
    <w:rsid w:val="00DD6233"/>
    <w:rsid w:val="00E2058D"/>
    <w:rsid w:val="00E21127"/>
    <w:rsid w:val="00E22EF5"/>
    <w:rsid w:val="00E4652A"/>
    <w:rsid w:val="00E76271"/>
    <w:rsid w:val="00EB5EB5"/>
    <w:rsid w:val="00EC600E"/>
    <w:rsid w:val="00ED2823"/>
    <w:rsid w:val="00EE2543"/>
    <w:rsid w:val="00EF098A"/>
    <w:rsid w:val="00F06C3F"/>
    <w:rsid w:val="00F17377"/>
    <w:rsid w:val="00F226C0"/>
    <w:rsid w:val="00F44588"/>
    <w:rsid w:val="00F44C3F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25a939"/>
    </o:shapedefaults>
    <o:shapelayout v:ext="edit">
      <o:idmap v:ext="edit" data="2"/>
    </o:shapelayout>
  </w:shapeDefaults>
  <w:decimalSymbol w:val=","/>
  <w:listSeparator w:val=";"/>
  <w14:docId w14:val="5C9B9F16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926B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oravkova.dagmar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SABLONA.dot</Template>
  <TotalTime>162</TotalTime>
  <Pages>2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Santander G. Morávková Dagmar Ing.</cp:lastModifiedBy>
  <cp:revision>10</cp:revision>
  <cp:lastPrinted>2026-01-21T08:17:00Z</cp:lastPrinted>
  <dcterms:created xsi:type="dcterms:W3CDTF">2024-12-02T11:52:00Z</dcterms:created>
  <dcterms:modified xsi:type="dcterms:W3CDTF">2026-01-21T08:17:00Z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