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RPr="00455742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Pr="00455742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455742">
              <w:rPr>
                <w:rFonts w:ascii="Arial" w:hAnsi="Arial" w:cs="Arial"/>
                <w:sz w:val="16"/>
                <w:szCs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455742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455742">
              <w:rPr>
                <w:rFonts w:ascii="Arial" w:hAnsi="Arial" w:cs="Arial"/>
                <w:sz w:val="16"/>
                <w:szCs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455742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455742">
              <w:rPr>
                <w:rFonts w:ascii="Arial" w:hAnsi="Arial" w:cs="Arial"/>
                <w:sz w:val="16"/>
                <w:szCs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455742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455742">
              <w:rPr>
                <w:rFonts w:ascii="Arial" w:hAnsi="Arial" w:cs="Arial"/>
                <w:sz w:val="16"/>
                <w:szCs w:val="16"/>
              </w:rPr>
              <w:t>V Jihlavě dne</w:t>
            </w:r>
          </w:p>
        </w:tc>
      </w:tr>
      <w:tr w:rsidR="0087417E" w:rsidRPr="00455742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455742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192FBD" w:rsidRDefault="00455742">
            <w:pPr>
              <w:pStyle w:val="KRUODVOLUDAJETAB"/>
              <w:rPr>
                <w:sz w:val="16"/>
                <w:szCs w:val="16"/>
              </w:rPr>
            </w:pPr>
            <w:r w:rsidRPr="00455742">
              <w:rPr>
                <w:sz w:val="16"/>
                <w:szCs w:val="16"/>
              </w:rPr>
              <w:t>KUJI 106622/2024</w:t>
            </w:r>
          </w:p>
          <w:p w:rsidR="00455742" w:rsidRPr="00455742" w:rsidRDefault="00455742">
            <w:pPr>
              <w:pStyle w:val="KRUODVOLUDAJETAB"/>
              <w:rPr>
                <w:sz w:val="16"/>
                <w:szCs w:val="16"/>
              </w:rPr>
            </w:pPr>
            <w:r w:rsidRPr="00455742">
              <w:rPr>
                <w:sz w:val="16"/>
                <w:szCs w:val="16"/>
              </w:rPr>
              <w:t xml:space="preserve">OZPZ   2337/2024 </w:t>
            </w:r>
            <w:proofErr w:type="spellStart"/>
            <w:r w:rsidRPr="00455742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5574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:rsidR="00455742" w:rsidRPr="00455742" w:rsidRDefault="0045574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564602575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455742" w:rsidRDefault="00455742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6. 12. 2024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766FC2" w:rsidRDefault="00766FC2" w:rsidP="00870FC5">
      <w:pPr>
        <w:pStyle w:val="KRUTEXTODSTAVCE"/>
        <w:jc w:val="both"/>
        <w:rPr>
          <w:b/>
        </w:rPr>
      </w:pPr>
    </w:p>
    <w:p w:rsidR="00870FC5" w:rsidRDefault="00870FC5" w:rsidP="004642A7">
      <w:pPr>
        <w:pStyle w:val="KRUTEXTODSTAVCE"/>
        <w:spacing w:after="240" w:line="276" w:lineRule="auto"/>
        <w:jc w:val="both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r w:rsidR="00660696">
        <w:rPr>
          <w:b/>
        </w:rPr>
        <w:t>Na</w:t>
      </w:r>
      <w:r w:rsidR="00894928">
        <w:rPr>
          <w:b/>
        </w:rPr>
        <w:t>d</w:t>
      </w:r>
      <w:r w:rsidR="004642A7">
        <w:rPr>
          <w:b/>
        </w:rPr>
        <w:t> </w:t>
      </w:r>
      <w:r w:rsidR="00894928">
        <w:rPr>
          <w:b/>
        </w:rPr>
        <w:t>Svitákem</w:t>
      </w:r>
      <w:bookmarkStart w:id="0" w:name="_GoBack"/>
      <w:bookmarkEnd w:id="0"/>
    </w:p>
    <w:p w:rsidR="00870FC5" w:rsidRDefault="00D87FC7" w:rsidP="007A3AAD">
      <w:pPr>
        <w:pStyle w:val="KRUTEXTODSTAVCE"/>
        <w:spacing w:before="120" w:after="24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766FC2">
        <w:t xml:space="preserve">rezervaci </w:t>
      </w:r>
      <w:r w:rsidR="00894928">
        <w:t>Nad Svitákem</w:t>
      </w:r>
      <w:r w:rsidR="00D13F23">
        <w:t xml:space="preserve"> </w:t>
      </w:r>
      <w:r w:rsidR="00D13F23">
        <w:rPr>
          <w:b/>
        </w:rPr>
        <w:t>na období 20</w:t>
      </w:r>
      <w:r w:rsidR="00660696">
        <w:rPr>
          <w:b/>
        </w:rPr>
        <w:t>23</w:t>
      </w:r>
      <w:r w:rsidR="00D13F23">
        <w:rPr>
          <w:b/>
        </w:rPr>
        <w:t xml:space="preserve"> - 203</w:t>
      </w:r>
      <w:r w:rsidR="00660696">
        <w:rPr>
          <w:b/>
        </w:rPr>
        <w:t>3</w:t>
      </w:r>
      <w:r w:rsidR="00921C32">
        <w:t xml:space="preserve">. </w:t>
      </w:r>
    </w:p>
    <w:p w:rsidR="00870FC5" w:rsidRPr="00BC5070" w:rsidRDefault="00BC5070" w:rsidP="007A3AAD">
      <w:pPr>
        <w:pStyle w:val="KRUTEXTODSTAVCE"/>
        <w:spacing w:before="120" w:after="240" w:line="276" w:lineRule="auto"/>
        <w:jc w:val="both"/>
      </w:pPr>
      <w:r>
        <w:t>Plán péče je odborný a koncepční dokument ochrany přírody, který na základě údajů o</w:t>
      </w:r>
      <w:r w:rsidR="00663919">
        <w:t> </w:t>
      </w:r>
      <w:r>
        <w:t>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:rsidR="00572ABE" w:rsidRDefault="00870FC5" w:rsidP="007A3AAD">
      <w:pPr>
        <w:pStyle w:val="KRUTEXTODSTAVCE"/>
        <w:spacing w:before="120" w:after="240" w:line="276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663919">
        <w:t> </w:t>
      </w:r>
      <w:r w:rsidR="001553A4">
        <w:t xml:space="preserve">zemědělství </w:t>
      </w:r>
      <w:r w:rsidR="00660696">
        <w:t>(</w:t>
      </w:r>
      <w:r w:rsidR="00660696" w:rsidRPr="0089139E">
        <w:t>Ke Skalce 5907/47</w:t>
      </w:r>
      <w:r w:rsidR="00660696">
        <w:t xml:space="preserve">, 586 01 Jihlava, v kanceláři 2.11, tel. 564 602 575, e-mail: </w:t>
      </w:r>
      <w:hyperlink r:id="rId10" w:history="1">
        <w:r w:rsidR="00660696" w:rsidRPr="005B3140">
          <w:rPr>
            <w:rStyle w:val="Hypertextovodkaz"/>
          </w:rPr>
          <w:t>ryzi.s@kr-vysocina.cz</w:t>
        </w:r>
      </w:hyperlink>
      <w:r w:rsidR="00660696">
        <w:rPr>
          <w:rStyle w:val="Hypertextovodkaz"/>
        </w:rPr>
        <w:t>)</w:t>
      </w:r>
      <w:r w:rsidR="001553A4">
        <w:t>.</w:t>
      </w:r>
      <w:r>
        <w:t xml:space="preserve"> </w:t>
      </w:r>
    </w:p>
    <w:p w:rsidR="003D01F9" w:rsidRDefault="00894928" w:rsidP="007A3AAD">
      <w:pPr>
        <w:pStyle w:val="KRUTEXTODSTAVCE"/>
        <w:spacing w:before="120" w:after="240" w:line="276" w:lineRule="auto"/>
        <w:jc w:val="both"/>
      </w:pPr>
      <w:r w:rsidRPr="00894928">
        <w:t>Ob</w:t>
      </w:r>
      <w:r w:rsidR="00660696" w:rsidRPr="00894928">
        <w:t>c</w:t>
      </w:r>
      <w:r w:rsidRPr="00894928">
        <w:t>e</w:t>
      </w:r>
      <w:r w:rsidR="007A3AAD" w:rsidRPr="00894928">
        <w:t xml:space="preserve"> Milíčov</w:t>
      </w:r>
      <w:r>
        <w:t xml:space="preserve"> a Hojkov</w:t>
      </w:r>
      <w:r w:rsidR="00660696"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870FC5" w:rsidRDefault="00870FC5" w:rsidP="007A3AAD">
      <w:pPr>
        <w:pStyle w:val="KRUTEXTODSTAVCE"/>
        <w:spacing w:before="120" w:after="240" w:line="276" w:lineRule="auto"/>
        <w:jc w:val="both"/>
      </w:pPr>
      <w:r>
        <w:lastRenderedPageBreak/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AC173C">
        <w:rPr>
          <w:b/>
        </w:rPr>
        <w:t>10. ledna 2025</w:t>
      </w:r>
      <w:r>
        <w:t xml:space="preserve"> 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:rsidR="00870FC5" w:rsidRDefault="00870FC5" w:rsidP="007A3AAD">
      <w:pPr>
        <w:pStyle w:val="KRUTEXTODSTAVCE"/>
        <w:spacing w:after="240" w:line="276" w:lineRule="auto"/>
      </w:pPr>
    </w:p>
    <w:p w:rsidR="00E2058D" w:rsidRDefault="00E2058D" w:rsidP="007A3AAD">
      <w:pPr>
        <w:pStyle w:val="KRUTEXTODSTAVCE"/>
        <w:spacing w:after="240" w:line="276" w:lineRule="auto"/>
      </w:pPr>
    </w:p>
    <w:p w:rsidR="00904790" w:rsidRDefault="00904790" w:rsidP="007A3AAD">
      <w:pPr>
        <w:pStyle w:val="KRUTEXTODSTAVCE"/>
        <w:spacing w:after="240" w:line="276" w:lineRule="auto"/>
      </w:pPr>
    </w:p>
    <w:p w:rsidR="00D87FC7" w:rsidRDefault="00D87FC7" w:rsidP="007A3AAD">
      <w:pPr>
        <w:pStyle w:val="KRUTEXTODSTAVCE"/>
        <w:spacing w:after="240" w:line="276" w:lineRule="auto"/>
      </w:pPr>
    </w:p>
    <w:p w:rsidR="00870FC5" w:rsidRDefault="00870FC5" w:rsidP="007A3AAD">
      <w:pPr>
        <w:pStyle w:val="KRUTEXTODSTAVCE"/>
        <w:spacing w:after="240" w:line="276" w:lineRule="auto"/>
      </w:pPr>
      <w:r>
        <w:t xml:space="preserve">Ing. </w:t>
      </w:r>
      <w:r w:rsidR="007A3AAD">
        <w:t>Horná Eva</w:t>
      </w:r>
    </w:p>
    <w:p w:rsidR="00870FC5" w:rsidRDefault="007A3AAD" w:rsidP="007A3AAD">
      <w:pPr>
        <w:pStyle w:val="KRUTEXTODSTAVCE"/>
        <w:spacing w:after="240" w:line="276" w:lineRule="auto"/>
      </w:pPr>
      <w:r>
        <w:t>vedoucí</w:t>
      </w:r>
      <w:r w:rsidR="00870FC5">
        <w:t xml:space="preserve"> odboru životního prostředí a zemědělství</w:t>
      </w:r>
    </w:p>
    <w:p w:rsidR="00663919" w:rsidRDefault="00663919" w:rsidP="007A3AAD">
      <w:pPr>
        <w:pStyle w:val="KRUTEXTODSTAVCE"/>
        <w:spacing w:after="240" w:line="276" w:lineRule="auto"/>
      </w:pPr>
    </w:p>
    <w:p w:rsidR="00870FC5" w:rsidRDefault="003851C5" w:rsidP="007A3AAD">
      <w:pPr>
        <w:pStyle w:val="KRUTEXTODSTAVCE"/>
        <w:spacing w:before="120" w:after="240" w:line="276" w:lineRule="auto"/>
      </w:pPr>
      <w:r w:rsidRPr="00455742">
        <w:rPr>
          <w:b/>
        </w:rPr>
        <w:t>Příloha</w:t>
      </w:r>
      <w:r w:rsidR="00870FC5">
        <w:t xml:space="preserve">: </w:t>
      </w:r>
      <w:r w:rsidR="0050366F">
        <w:t>N</w:t>
      </w:r>
      <w:r w:rsidR="00870FC5">
        <w:t xml:space="preserve">ávrh plánu péče o přírodní </w:t>
      </w:r>
      <w:r w:rsidR="0050366F">
        <w:t xml:space="preserve">rezervaci </w:t>
      </w:r>
      <w:r w:rsidR="001E7AF4">
        <w:t>Nad Svitákem</w:t>
      </w:r>
    </w:p>
    <w:p w:rsidR="00870FC5" w:rsidRDefault="00870FC5" w:rsidP="007A3AAD">
      <w:pPr>
        <w:pStyle w:val="KRUTEXTODSTAVCE"/>
        <w:spacing w:after="240" w:line="240" w:lineRule="auto"/>
      </w:pPr>
    </w:p>
    <w:p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>Rozdělovník:</w:t>
      </w:r>
    </w:p>
    <w:p w:rsidR="00455742" w:rsidRPr="00455742" w:rsidRDefault="00455742" w:rsidP="007A3AAD">
      <w:pPr>
        <w:pStyle w:val="KRUTEXTODSTAVCE"/>
        <w:spacing w:after="240" w:line="276" w:lineRule="auto"/>
        <w:rPr>
          <w:i/>
        </w:rPr>
      </w:pPr>
      <w:r w:rsidRPr="00455742">
        <w:rPr>
          <w:i/>
        </w:rPr>
        <w:t>Datovou schránkou:</w:t>
      </w:r>
    </w:p>
    <w:p w:rsidR="00663919" w:rsidRDefault="00663919" w:rsidP="00663919">
      <w:pPr>
        <w:pStyle w:val="KRUTEXTODSTAVCE"/>
        <w:numPr>
          <w:ilvl w:val="0"/>
          <w:numId w:val="7"/>
        </w:numPr>
        <w:spacing w:after="240" w:line="276" w:lineRule="auto"/>
      </w:pPr>
      <w:r>
        <w:t>O</w:t>
      </w:r>
      <w:r w:rsidR="001E7AF4">
        <w:t>becní úřad</w:t>
      </w:r>
      <w:r>
        <w:t xml:space="preserve"> Milíčov, Milíčov 56, 58805 Dušejov</w:t>
      </w:r>
    </w:p>
    <w:p w:rsidR="00894928" w:rsidRDefault="00894928" w:rsidP="00894928">
      <w:pPr>
        <w:pStyle w:val="KRUTEXTODSTAVCE"/>
        <w:numPr>
          <w:ilvl w:val="0"/>
          <w:numId w:val="7"/>
        </w:numPr>
        <w:spacing w:after="240" w:line="276" w:lineRule="auto"/>
      </w:pPr>
      <w:r>
        <w:t>Obec Hojkov, Hojkov 64, 588 05 Dušejov</w:t>
      </w:r>
    </w:p>
    <w:p w:rsidR="00455742" w:rsidRPr="00455742" w:rsidRDefault="00455742" w:rsidP="00455742">
      <w:pPr>
        <w:pStyle w:val="KRUTEXTODSTAVCE"/>
        <w:spacing w:after="240" w:line="276" w:lineRule="auto"/>
        <w:rPr>
          <w:i/>
        </w:rPr>
      </w:pPr>
      <w:r w:rsidRPr="00455742">
        <w:rPr>
          <w:i/>
        </w:rPr>
        <w:t>Obdrží:</w:t>
      </w:r>
    </w:p>
    <w:p w:rsidR="00870FC5" w:rsidRDefault="00870FC5" w:rsidP="007A3AAD">
      <w:pPr>
        <w:pStyle w:val="KRUTEXTODSTAVCE"/>
        <w:numPr>
          <w:ilvl w:val="0"/>
          <w:numId w:val="7"/>
        </w:numPr>
        <w:spacing w:line="276" w:lineRule="auto"/>
      </w:pPr>
      <w:r>
        <w:t>Kraj Vysočina, Žižkova 57, 587 33 Jihlava</w:t>
      </w:r>
      <w:r w:rsidR="00921C32">
        <w:t xml:space="preserve"> – zde </w:t>
      </w:r>
      <w:r w:rsidR="001855EE">
        <w:t>–</w:t>
      </w:r>
    </w:p>
    <w:p w:rsidR="00870FC5" w:rsidRDefault="00870FC5" w:rsidP="007A3AAD">
      <w:pPr>
        <w:pStyle w:val="KRUTEXTODSTAVCE"/>
        <w:spacing w:line="276" w:lineRule="auto"/>
      </w:pPr>
    </w:p>
    <w:p w:rsidR="000A2C46" w:rsidRDefault="000A2C46" w:rsidP="00921C32">
      <w:pPr>
        <w:pStyle w:val="KRUTEXTODSTAVCE"/>
        <w:spacing w:line="240" w:lineRule="auto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6742E8" w:rsidRPr="000A0FED" w:rsidRDefault="006742E8" w:rsidP="000A0FED">
      <w:pPr>
        <w:tabs>
          <w:tab w:val="left" w:pos="2263"/>
        </w:tabs>
      </w:pPr>
    </w:p>
    <w:sectPr w:rsidR="006742E8" w:rsidRPr="000A0FE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F1" w:rsidRDefault="004241F1">
      <w:r>
        <w:separator/>
      </w:r>
    </w:p>
  </w:endnote>
  <w:endnote w:type="continuationSeparator" w:id="0">
    <w:p w:rsidR="004241F1" w:rsidRDefault="0042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62E" w:rsidRDefault="00962C93" w:rsidP="00455742">
    <w:pPr>
      <w:pStyle w:val="KRUODVOLUDAJETAB"/>
      <w:ind w:left="7090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455742" w:rsidRPr="00455742">
      <w:t>KUJI 106622/2024</w:t>
    </w:r>
  </w:p>
  <w:p w:rsidR="00962C93" w:rsidRPr="00962C93" w:rsidRDefault="00962C93" w:rsidP="00962C93">
    <w:pPr>
      <w:pStyle w:val="Zpat"/>
      <w:spacing w:after="120"/>
      <w:jc w:val="right"/>
      <w:rPr>
        <w:szCs w:val="20"/>
      </w:rPr>
    </w:pP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4642A7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F1" w:rsidRDefault="004241F1">
      <w:r>
        <w:separator/>
      </w:r>
    </w:p>
  </w:footnote>
  <w:footnote w:type="continuationSeparator" w:id="0">
    <w:p w:rsidR="004241F1" w:rsidRDefault="00424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Pr="00455742" w:rsidRDefault="00455742" w:rsidP="00455742">
    <w:pPr>
      <w:pStyle w:val="Zhlav"/>
      <w:jc w:val="right"/>
      <w:rPr>
        <w:rFonts w:ascii="CKGinis" w:hAnsi="CKGinis"/>
        <w:sz w:val="72"/>
        <w:szCs w:val="72"/>
      </w:rPr>
    </w:pPr>
    <w:r w:rsidRPr="00455742">
      <w:rPr>
        <w:rFonts w:ascii="CKGinis" w:hAnsi="CKGinis"/>
        <w:sz w:val="72"/>
        <w:szCs w:val="72"/>
      </w:rPr>
      <w:t>*KUJIXP1UNMCD*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2B"/>
    <w:rsid w:val="000334C6"/>
    <w:rsid w:val="0008395C"/>
    <w:rsid w:val="00096937"/>
    <w:rsid w:val="000A0FED"/>
    <w:rsid w:val="000A2C46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1E7AF4"/>
    <w:rsid w:val="00202F74"/>
    <w:rsid w:val="002142ED"/>
    <w:rsid w:val="00237AE1"/>
    <w:rsid w:val="002B3D5D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241F1"/>
    <w:rsid w:val="00455742"/>
    <w:rsid w:val="004620D6"/>
    <w:rsid w:val="004642A7"/>
    <w:rsid w:val="00472ACE"/>
    <w:rsid w:val="004A2096"/>
    <w:rsid w:val="004E2E46"/>
    <w:rsid w:val="004E7D7E"/>
    <w:rsid w:val="0050366F"/>
    <w:rsid w:val="00533D20"/>
    <w:rsid w:val="00552DE2"/>
    <w:rsid w:val="005648FA"/>
    <w:rsid w:val="00572ABE"/>
    <w:rsid w:val="00577BE6"/>
    <w:rsid w:val="00590AFD"/>
    <w:rsid w:val="00624FB6"/>
    <w:rsid w:val="00660696"/>
    <w:rsid w:val="00663919"/>
    <w:rsid w:val="00664891"/>
    <w:rsid w:val="006742E8"/>
    <w:rsid w:val="006A6120"/>
    <w:rsid w:val="00704596"/>
    <w:rsid w:val="007532D4"/>
    <w:rsid w:val="0075418E"/>
    <w:rsid w:val="00766FC2"/>
    <w:rsid w:val="00774622"/>
    <w:rsid w:val="007A3AAD"/>
    <w:rsid w:val="00870FC5"/>
    <w:rsid w:val="0087417E"/>
    <w:rsid w:val="00894928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81384"/>
    <w:rsid w:val="00AB7AB1"/>
    <w:rsid w:val="00AC173C"/>
    <w:rsid w:val="00AD2FC9"/>
    <w:rsid w:val="00B26705"/>
    <w:rsid w:val="00B505B7"/>
    <w:rsid w:val="00BC5070"/>
    <w:rsid w:val="00C175D8"/>
    <w:rsid w:val="00C5203F"/>
    <w:rsid w:val="00C65229"/>
    <w:rsid w:val="00C75BBD"/>
    <w:rsid w:val="00C90744"/>
    <w:rsid w:val="00C95B9D"/>
    <w:rsid w:val="00CD72C5"/>
    <w:rsid w:val="00CF462E"/>
    <w:rsid w:val="00D13F23"/>
    <w:rsid w:val="00D420A7"/>
    <w:rsid w:val="00D62494"/>
    <w:rsid w:val="00D87FC7"/>
    <w:rsid w:val="00D904DD"/>
    <w:rsid w:val="00DC3388"/>
    <w:rsid w:val="00DC72D1"/>
    <w:rsid w:val="00DD6233"/>
    <w:rsid w:val="00E2058D"/>
    <w:rsid w:val="00E21127"/>
    <w:rsid w:val="00E22EF5"/>
    <w:rsid w:val="00E5282D"/>
    <w:rsid w:val="00E76271"/>
    <w:rsid w:val="00EC600E"/>
    <w:rsid w:val="00ED2823"/>
    <w:rsid w:val="00F17377"/>
    <w:rsid w:val="00F226C0"/>
    <w:rsid w:val="00F44588"/>
    <w:rsid w:val="00F44C3F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282FC066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15</TotalTime>
  <Pages>1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Ryzí Simona Ing.</cp:lastModifiedBy>
  <cp:revision>5</cp:revision>
  <cp:lastPrinted>2020-03-03T08:21:00Z</cp:lastPrinted>
  <dcterms:created xsi:type="dcterms:W3CDTF">2024-12-02T11:51:00Z</dcterms:created>
  <dcterms:modified xsi:type="dcterms:W3CDTF">2024-12-05T13:30:00Z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