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 xml:space="preserve">, </w:t>
      </w:r>
      <w:proofErr w:type="gramStart"/>
      <w:r w:rsidR="0087417E">
        <w:rPr>
          <w:rFonts w:ascii="Arial" w:hAnsi="Arial" w:cs="Arial"/>
          <w:sz w:val="16"/>
        </w:rPr>
        <w:t>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845672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BC0EC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BC0EC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B42B4A" w:rsidRDefault="00A809D8" w:rsidP="00C036FF">
            <w:pPr>
              <w:pStyle w:val="KRUODVOLUDAJETAB"/>
              <w:rPr>
                <w:sz w:val="16"/>
                <w:szCs w:val="16"/>
              </w:rPr>
            </w:pPr>
            <w:r w:rsidRPr="00A809D8">
              <w:rPr>
                <w:sz w:val="16"/>
                <w:szCs w:val="16"/>
              </w:rPr>
              <w:t>KUJI 102358/2024</w:t>
            </w:r>
          </w:p>
          <w:p w:rsidR="00A809D8" w:rsidRPr="00C1072B" w:rsidRDefault="00A809D8" w:rsidP="00C036FF">
            <w:pPr>
              <w:pStyle w:val="KRUODVOLUDAJETAB"/>
              <w:rPr>
                <w:sz w:val="16"/>
                <w:szCs w:val="16"/>
              </w:rPr>
            </w:pPr>
            <w:r w:rsidRPr="00A809D8">
              <w:rPr>
                <w:sz w:val="16"/>
                <w:szCs w:val="16"/>
              </w:rPr>
              <w:t xml:space="preserve">OZPZ   2209/2024 </w:t>
            </w:r>
            <w:proofErr w:type="spellStart"/>
            <w:r w:rsidRPr="00A809D8">
              <w:rPr>
                <w:sz w:val="16"/>
                <w:szCs w:val="16"/>
              </w:rPr>
              <w:t>Ry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C1072B" w:rsidP="00A904EC">
            <w:pPr>
              <w:pStyle w:val="KRUODVOLUDAJETAB"/>
              <w:rPr>
                <w:sz w:val="16"/>
                <w:szCs w:val="16"/>
              </w:rPr>
            </w:pPr>
            <w:r w:rsidRPr="00C1072B">
              <w:rPr>
                <w:sz w:val="16"/>
                <w:szCs w:val="16"/>
              </w:rPr>
              <w:t>Ing. Simona Ryzí</w:t>
            </w:r>
          </w:p>
          <w:p w:rsidR="00A904EC" w:rsidRPr="00C1072B" w:rsidRDefault="00A904EC" w:rsidP="00A904EC">
            <w:pPr>
              <w:pStyle w:val="KRUODVOLUDAJETAB"/>
              <w:rPr>
                <w:sz w:val="16"/>
                <w:szCs w:val="16"/>
              </w:rPr>
            </w:pPr>
            <w:r w:rsidRPr="00C1072B">
              <w:rPr>
                <w:sz w:val="16"/>
                <w:szCs w:val="16"/>
              </w:rPr>
              <w:t>564 602 5</w:t>
            </w:r>
            <w:r w:rsidR="00C1072B" w:rsidRPr="00C1072B">
              <w:rPr>
                <w:sz w:val="16"/>
                <w:szCs w:val="16"/>
              </w:rPr>
              <w:t>75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B42B4A" w:rsidP="00C036FF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20. 11. 2024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2E5CA6">
        <w:rPr>
          <w:b/>
          <w:bCs/>
          <w:sz w:val="24"/>
        </w:rPr>
        <w:t>památku</w:t>
      </w:r>
      <w:r w:rsidR="00C036FF">
        <w:rPr>
          <w:b/>
          <w:bCs/>
          <w:sz w:val="24"/>
        </w:rPr>
        <w:t xml:space="preserve"> </w:t>
      </w:r>
      <w:r w:rsidR="00B26266">
        <w:rPr>
          <w:b/>
          <w:bCs/>
          <w:sz w:val="24"/>
        </w:rPr>
        <w:t>Rybníky u Rudolce</w:t>
      </w:r>
    </w:p>
    <w:p w:rsidR="00C036FF" w:rsidRDefault="00C036FF" w:rsidP="00C036FF">
      <w:pPr>
        <w:pStyle w:val="KRUTEXTODSTAVCE"/>
        <w:spacing w:line="240" w:lineRule="auto"/>
        <w:jc w:val="center"/>
      </w:pPr>
    </w:p>
    <w:p w:rsidR="005920A4" w:rsidRPr="005920A4" w:rsidRDefault="00F75CE5" w:rsidP="006355A4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2E5CA6">
        <w:rPr>
          <w:rFonts w:ascii="Arial" w:hAnsi="Arial" w:cs="Arial"/>
          <w:sz w:val="22"/>
        </w:rPr>
        <w:t xml:space="preserve">památku </w:t>
      </w:r>
      <w:r w:rsidR="0029418E">
        <w:rPr>
          <w:rFonts w:ascii="Arial" w:hAnsi="Arial" w:cs="Arial"/>
          <w:sz w:val="22"/>
        </w:rPr>
        <w:t>Rybníky u Rudolce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2E5CA6">
        <w:rPr>
          <w:rFonts w:ascii="Arial" w:hAnsi="Arial" w:cs="Arial"/>
          <w:bCs/>
          <w:sz w:val="22"/>
        </w:rPr>
        <w:t>PP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</w:t>
      </w:r>
      <w:r w:rsidR="005920A4" w:rsidRPr="0029418E">
        <w:rPr>
          <w:rFonts w:ascii="Arial" w:hAnsi="Arial" w:cs="Arial"/>
          <w:bCs/>
          <w:sz w:val="22"/>
        </w:rPr>
        <w:t xml:space="preserve">v okrese </w:t>
      </w:r>
      <w:r w:rsidR="00390B84" w:rsidRPr="0029418E">
        <w:rPr>
          <w:rFonts w:ascii="Arial" w:hAnsi="Arial" w:cs="Arial"/>
          <w:bCs/>
          <w:sz w:val="22"/>
        </w:rPr>
        <w:t>Žďár nad Sázavou</w:t>
      </w:r>
      <w:r w:rsidR="00882817" w:rsidRPr="0029418E">
        <w:rPr>
          <w:rFonts w:ascii="Arial" w:hAnsi="Arial" w:cs="Arial"/>
          <w:bCs/>
          <w:sz w:val="22"/>
        </w:rPr>
        <w:t>, na území obce</w:t>
      </w:r>
      <w:r w:rsidR="005920A4" w:rsidRPr="0029418E">
        <w:rPr>
          <w:rFonts w:ascii="Arial" w:hAnsi="Arial" w:cs="Arial"/>
          <w:bCs/>
          <w:sz w:val="22"/>
        </w:rPr>
        <w:t xml:space="preserve"> </w:t>
      </w:r>
      <w:r w:rsidR="0029418E">
        <w:rPr>
          <w:rFonts w:ascii="Arial" w:hAnsi="Arial" w:cs="Arial"/>
          <w:bCs/>
          <w:sz w:val="22"/>
        </w:rPr>
        <w:t xml:space="preserve">Rudolec (k. </w:t>
      </w:r>
      <w:proofErr w:type="spellStart"/>
      <w:r w:rsidR="0029418E">
        <w:rPr>
          <w:rFonts w:ascii="Arial" w:hAnsi="Arial" w:cs="Arial"/>
          <w:bCs/>
          <w:sz w:val="22"/>
        </w:rPr>
        <w:t>ú.</w:t>
      </w:r>
      <w:proofErr w:type="spellEnd"/>
      <w:r w:rsidR="0029418E">
        <w:rPr>
          <w:rFonts w:ascii="Arial" w:hAnsi="Arial" w:cs="Arial"/>
          <w:bCs/>
          <w:sz w:val="22"/>
        </w:rPr>
        <w:t xml:space="preserve"> Rudolec</w:t>
      </w:r>
      <w:r w:rsidR="00882817" w:rsidRPr="0029418E">
        <w:rPr>
          <w:rFonts w:ascii="Arial" w:hAnsi="Arial" w:cs="Arial"/>
          <w:bCs/>
          <w:sz w:val="22"/>
        </w:rPr>
        <w:t>)</w:t>
      </w:r>
      <w:r w:rsidR="00420E3E" w:rsidRPr="0029418E">
        <w:rPr>
          <w:rFonts w:ascii="Arial" w:hAnsi="Arial" w:cs="Arial"/>
          <w:bCs/>
          <w:sz w:val="22"/>
        </w:rPr>
        <w:t>.</w:t>
      </w:r>
      <w:r w:rsidR="00420E3E">
        <w:rPr>
          <w:rFonts w:ascii="Arial" w:hAnsi="Arial" w:cs="Arial"/>
          <w:bCs/>
          <w:sz w:val="22"/>
        </w:rPr>
        <w:t xml:space="preserve"> </w:t>
      </w:r>
    </w:p>
    <w:p w:rsidR="00C34298" w:rsidRDefault="00F75CE5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>Současný plán péče je v platnosti na období let 20</w:t>
      </w:r>
      <w:r w:rsidR="00C1072B">
        <w:rPr>
          <w:rFonts w:ascii="Arial" w:hAnsi="Arial" w:cs="Arial"/>
          <w:sz w:val="22"/>
        </w:rPr>
        <w:t>15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 w:rsidR="00C1072B">
        <w:rPr>
          <w:rFonts w:ascii="Arial" w:hAnsi="Arial" w:cs="Arial"/>
          <w:sz w:val="22"/>
        </w:rPr>
        <w:t>24</w:t>
      </w:r>
      <w:r>
        <w:rPr>
          <w:rFonts w:ascii="Arial" w:hAnsi="Arial" w:cs="Arial"/>
          <w:sz w:val="22"/>
        </w:rPr>
        <w:t xml:space="preserve">. </w:t>
      </w:r>
      <w:r w:rsidR="00A9649B">
        <w:rPr>
          <w:rFonts w:ascii="Arial" w:hAnsi="Arial" w:cs="Arial"/>
          <w:sz w:val="22"/>
        </w:rPr>
        <w:t>Jde o území, pro které budou v několika příštích letech zpracovány podrobné inventarizační průzkumy, na základě kterých bude zpracován nový plán péče.</w:t>
      </w:r>
      <w:r w:rsidR="002B608B" w:rsidRPr="002B608B">
        <w:rPr>
          <w:rFonts w:ascii="Arial" w:hAnsi="Arial" w:cs="Arial"/>
          <w:sz w:val="22"/>
        </w:rPr>
        <w:t xml:space="preserve"> </w:t>
      </w:r>
      <w:r w:rsidR="00C34298">
        <w:rPr>
          <w:rFonts w:ascii="Arial" w:hAnsi="Arial" w:cs="Arial"/>
          <w:sz w:val="22"/>
        </w:rPr>
        <w:t xml:space="preserve">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</w:t>
      </w:r>
      <w:r w:rsidR="00E05557">
        <w:rPr>
          <w:rFonts w:ascii="Arial" w:hAnsi="Arial" w:cs="Arial"/>
          <w:sz w:val="22"/>
        </w:rPr>
        <w:t>ke změně plánu péče spočívající v</w:t>
      </w:r>
      <w:r w:rsidR="00786AFC">
        <w:rPr>
          <w:rFonts w:ascii="Arial" w:hAnsi="Arial" w:cs="Arial"/>
          <w:sz w:val="22"/>
        </w:rPr>
        <w:t xml:space="preserve"> prodloužen</w:t>
      </w:r>
      <w:r w:rsidR="00E05557">
        <w:rPr>
          <w:rFonts w:ascii="Arial" w:hAnsi="Arial" w:cs="Arial"/>
          <w:sz w:val="22"/>
        </w:rPr>
        <w:t>í období jeho platnosti</w:t>
      </w:r>
      <w:r w:rsidR="005920A4">
        <w:rPr>
          <w:rFonts w:ascii="Arial" w:hAnsi="Arial" w:cs="Arial"/>
          <w:sz w:val="22"/>
        </w:rPr>
        <w:t xml:space="preserve"> do roku 20</w:t>
      </w:r>
      <w:r w:rsidR="00A9649B">
        <w:rPr>
          <w:rFonts w:ascii="Arial" w:hAnsi="Arial" w:cs="Arial"/>
          <w:sz w:val="22"/>
        </w:rPr>
        <w:t>28</w:t>
      </w:r>
      <w:r w:rsidR="00786AFC">
        <w:rPr>
          <w:rFonts w:ascii="Arial" w:hAnsi="Arial" w:cs="Arial"/>
          <w:sz w:val="22"/>
        </w:rPr>
        <w:t xml:space="preserve">. </w:t>
      </w:r>
    </w:p>
    <w:p w:rsidR="00F75CE5" w:rsidRDefault="00F75CE5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2E5CA6">
        <w:rPr>
          <w:rFonts w:ascii="Arial" w:hAnsi="Arial" w:cs="Arial"/>
          <w:sz w:val="22"/>
        </w:rPr>
        <w:t>PP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>, tel. 564 602 </w:t>
      </w:r>
      <w:r w:rsidR="00225B30">
        <w:rPr>
          <w:rFonts w:ascii="Arial" w:hAnsi="Arial" w:cs="Arial"/>
          <w:sz w:val="22"/>
        </w:rPr>
        <w:t>575</w:t>
      </w:r>
      <w:r>
        <w:rPr>
          <w:rFonts w:ascii="Arial" w:hAnsi="Arial" w:cs="Arial"/>
          <w:sz w:val="22"/>
        </w:rPr>
        <w:t xml:space="preserve">, e-mail: </w:t>
      </w:r>
      <w:hyperlink r:id="rId9" w:history="1">
        <w:r w:rsidR="00225B30" w:rsidRPr="005B3140">
          <w:rPr>
            <w:rStyle w:val="Hypertextovodkaz"/>
            <w:rFonts w:ascii="Arial" w:hAnsi="Arial" w:cs="Arial"/>
            <w:sz w:val="22"/>
          </w:rPr>
          <w:t>ryzi.s@kr-vysocina.cz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:rsidR="00F75CE5" w:rsidRDefault="00390B84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 xml:space="preserve">Obec </w:t>
      </w:r>
      <w:r w:rsidR="00BA00B4">
        <w:rPr>
          <w:rFonts w:ascii="Arial" w:hAnsi="Arial" w:cs="Arial"/>
          <w:b/>
          <w:sz w:val="22"/>
        </w:rPr>
        <w:t>Rudolec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:rsidR="006355A4" w:rsidRDefault="006355A4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6355A4" w:rsidRDefault="006355A4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F75CE5" w:rsidRPr="00DF37D1" w:rsidRDefault="00F75CE5" w:rsidP="006355A4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Připomínky k návrhu změny plánu péče o </w:t>
      </w:r>
      <w:r w:rsidR="00390B84">
        <w:rPr>
          <w:rFonts w:ascii="Arial" w:hAnsi="Arial" w:cs="Arial"/>
          <w:sz w:val="22"/>
        </w:rPr>
        <w:t>PP</w:t>
      </w:r>
      <w:r w:rsidR="00420E3E">
        <w:rPr>
          <w:rFonts w:ascii="Arial" w:hAnsi="Arial" w:cs="Arial"/>
          <w:sz w:val="22"/>
        </w:rPr>
        <w:t xml:space="preserve"> </w:t>
      </w:r>
      <w:r w:rsidR="00BA00B4">
        <w:rPr>
          <w:rFonts w:ascii="Arial" w:hAnsi="Arial" w:cs="Arial"/>
          <w:sz w:val="22"/>
        </w:rPr>
        <w:t>Rybníky u Rudolce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C1072B">
        <w:rPr>
          <w:rFonts w:ascii="Arial" w:hAnsi="Arial" w:cs="Arial"/>
          <w:b/>
          <w:sz w:val="22"/>
        </w:rPr>
        <w:t>20. prosince 2024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Žižkova 57, 587 33 Jihlava. O způsobu vypořádání připomínek sepíše orgán ochrany přírody protokol, kterým zároveň plán péče schválí.</w:t>
      </w:r>
    </w:p>
    <w:p w:rsidR="00F75CE5" w:rsidRDefault="00F75CE5" w:rsidP="006355A4">
      <w:pPr>
        <w:pStyle w:val="KRUTEXTODSTAVCE"/>
        <w:spacing w:line="276" w:lineRule="auto"/>
        <w:jc w:val="both"/>
      </w:pPr>
    </w:p>
    <w:p w:rsidR="00F75CE5" w:rsidRDefault="00F75CE5" w:rsidP="006355A4">
      <w:pPr>
        <w:pStyle w:val="KRUTEXTODSTAVCE"/>
        <w:spacing w:line="276" w:lineRule="auto"/>
        <w:jc w:val="both"/>
      </w:pPr>
    </w:p>
    <w:p w:rsidR="00F75CE5" w:rsidRDefault="00F75CE5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1E42D8" w:rsidRDefault="001E42D8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A03807" w:rsidRDefault="00A03807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A03807" w:rsidRDefault="00A03807" w:rsidP="006355A4">
      <w:pPr>
        <w:pStyle w:val="Odstavec1"/>
        <w:spacing w:before="0" w:line="276" w:lineRule="auto"/>
        <w:jc w:val="left"/>
        <w:rPr>
          <w:rFonts w:ascii="Arial" w:hAnsi="Arial" w:cs="Arial"/>
          <w:sz w:val="22"/>
          <w:szCs w:val="22"/>
        </w:rPr>
      </w:pPr>
    </w:p>
    <w:p w:rsidR="00F75CE5" w:rsidRPr="00F80C28" w:rsidRDefault="00C1072B" w:rsidP="006355A4">
      <w:pPr>
        <w:pStyle w:val="Nzev"/>
        <w:spacing w:line="276" w:lineRule="auto"/>
      </w:pPr>
      <w:r>
        <w:t>Ing. Horná Eva</w:t>
      </w:r>
    </w:p>
    <w:p w:rsidR="00F75CE5" w:rsidRPr="00F80C28" w:rsidRDefault="00C1072B" w:rsidP="006355A4">
      <w:pPr>
        <w:pStyle w:val="Nzev"/>
        <w:spacing w:before="0" w:line="276" w:lineRule="auto"/>
      </w:pPr>
      <w:r>
        <w:t>vedoucí</w:t>
      </w:r>
      <w:r w:rsidR="00F75CE5" w:rsidRPr="00F80C28">
        <w:t xml:space="preserve"> odboru životního prostředí a zemědělství</w:t>
      </w:r>
    </w:p>
    <w:p w:rsidR="001E42D8" w:rsidRDefault="001E42D8" w:rsidP="001E42D8"/>
    <w:p w:rsidR="00C8349B" w:rsidRDefault="00C8349B" w:rsidP="001E42D8"/>
    <w:p w:rsidR="00C8349B" w:rsidRPr="001E42D8" w:rsidRDefault="00C8349B" w:rsidP="001E42D8"/>
    <w:p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390B84">
        <w:rPr>
          <w:rFonts w:cs="Arial"/>
          <w:color w:val="000000"/>
          <w:szCs w:val="22"/>
        </w:rPr>
        <w:t xml:space="preserve">PP </w:t>
      </w:r>
      <w:r w:rsidR="00BA00B4">
        <w:rPr>
          <w:rFonts w:cs="Arial"/>
          <w:color w:val="000000"/>
          <w:szCs w:val="22"/>
        </w:rPr>
        <w:t>Rybníky u Rudolce</w:t>
      </w:r>
    </w:p>
    <w:p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p w:rsidR="00F75CE5" w:rsidRDefault="00F75CE5" w:rsidP="00F75CE5">
      <w:pPr>
        <w:pStyle w:val="KRUTEXTODSTAVCE"/>
        <w:spacing w:line="240" w:lineRule="auto"/>
        <w:jc w:val="both"/>
        <w:rPr>
          <w:szCs w:val="22"/>
        </w:rPr>
      </w:pPr>
      <w:r w:rsidRPr="001E42D8">
        <w:rPr>
          <w:b/>
          <w:szCs w:val="22"/>
        </w:rPr>
        <w:t>Rozdělovník:</w:t>
      </w:r>
    </w:p>
    <w:p w:rsidR="0029418E" w:rsidRDefault="00F75CE5" w:rsidP="0029418E">
      <w:pPr>
        <w:pStyle w:val="KRUTEXTODSTAVCE"/>
        <w:shd w:val="clear" w:color="auto" w:fill="FFFFFF"/>
        <w:spacing w:before="120" w:line="240" w:lineRule="auto"/>
        <w:jc w:val="both"/>
        <w:rPr>
          <w:i/>
          <w:iCs/>
          <w:color w:val="000000"/>
          <w:szCs w:val="22"/>
        </w:rPr>
      </w:pPr>
      <w:r w:rsidRPr="00871DEE">
        <w:rPr>
          <w:i/>
          <w:iCs/>
          <w:color w:val="000000"/>
          <w:szCs w:val="22"/>
        </w:rPr>
        <w:t>Datovou schránkou</w:t>
      </w:r>
    </w:p>
    <w:p w:rsidR="00A03807" w:rsidRDefault="0029418E" w:rsidP="0029418E">
      <w:pPr>
        <w:pStyle w:val="KRUTEXTODSTAVCE"/>
        <w:shd w:val="clear" w:color="auto" w:fill="FFFFFF"/>
        <w:spacing w:before="120" w:line="240" w:lineRule="auto"/>
        <w:jc w:val="both"/>
        <w:rPr>
          <w:color w:val="000000"/>
          <w:szCs w:val="22"/>
        </w:rPr>
      </w:pPr>
      <w:r w:rsidRPr="0029418E">
        <w:rPr>
          <w:color w:val="000000"/>
          <w:szCs w:val="22"/>
        </w:rPr>
        <w:t>Obecní úřad Rudolec</w:t>
      </w:r>
      <w:r>
        <w:rPr>
          <w:color w:val="000000"/>
          <w:szCs w:val="22"/>
        </w:rPr>
        <w:t xml:space="preserve">, </w:t>
      </w:r>
      <w:r w:rsidRPr="0029418E">
        <w:rPr>
          <w:color w:val="000000"/>
          <w:szCs w:val="22"/>
        </w:rPr>
        <w:t>Rudolec 47</w:t>
      </w:r>
      <w:r>
        <w:rPr>
          <w:color w:val="000000"/>
          <w:szCs w:val="22"/>
        </w:rPr>
        <w:t xml:space="preserve">, </w:t>
      </w:r>
      <w:r w:rsidRPr="0029418E">
        <w:rPr>
          <w:color w:val="000000"/>
          <w:szCs w:val="22"/>
        </w:rPr>
        <w:t>Nové Veselí</w:t>
      </w:r>
      <w:r>
        <w:rPr>
          <w:color w:val="000000"/>
          <w:szCs w:val="22"/>
        </w:rPr>
        <w:t xml:space="preserve"> </w:t>
      </w:r>
      <w:r w:rsidRPr="0029418E">
        <w:rPr>
          <w:color w:val="000000"/>
          <w:szCs w:val="22"/>
        </w:rPr>
        <w:t>592 14</w:t>
      </w:r>
    </w:p>
    <w:p w:rsidR="0029418E" w:rsidRPr="0029418E" w:rsidRDefault="0029418E" w:rsidP="0029418E">
      <w:pPr>
        <w:pStyle w:val="KRUTEXTODSTAVCE"/>
        <w:shd w:val="clear" w:color="auto" w:fill="FFFFFF"/>
        <w:spacing w:before="120" w:line="240" w:lineRule="auto"/>
        <w:jc w:val="both"/>
        <w:rPr>
          <w:i/>
          <w:iCs/>
          <w:color w:val="000000"/>
          <w:szCs w:val="22"/>
        </w:rPr>
      </w:pPr>
    </w:p>
    <w:p w:rsidR="00F75CE5" w:rsidRPr="00DF37D1" w:rsidRDefault="00F75CE5" w:rsidP="00F75CE5">
      <w:pPr>
        <w:spacing w:before="120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Obdrží:</w:t>
      </w:r>
    </w:p>
    <w:p w:rsidR="00F75CE5" w:rsidRDefault="00F75CE5" w:rsidP="00390B84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Kraj Vysočina, Žižkova 57, 586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01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Jihlava – 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zastoupený OŽPZ, </w:t>
      </w:r>
      <w:r w:rsidR="00C8349B">
        <w:t>–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 </w:t>
      </w:r>
      <w:r w:rsidRPr="003D78C8">
        <w:rPr>
          <w:rFonts w:ascii="Arial" w:hAnsi="Arial" w:cs="Arial"/>
          <w:color w:val="000000"/>
          <w:sz w:val="22"/>
          <w:szCs w:val="22"/>
        </w:rPr>
        <w:t>zde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 </w:t>
      </w:r>
      <w:r w:rsidR="00C8349B">
        <w:t>–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A03807" w:rsidRDefault="00A03807" w:rsidP="00A03807">
      <w:pPr>
        <w:spacing w:before="120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F75CE5" w:rsidRPr="005E420B" w:rsidRDefault="00F75CE5" w:rsidP="00F75CE5">
      <w:pPr>
        <w:spacing w:before="12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420B">
        <w:rPr>
          <w:rFonts w:ascii="Arial" w:hAnsi="Arial" w:cs="Arial"/>
          <w:i/>
          <w:color w:val="000000"/>
          <w:sz w:val="22"/>
          <w:szCs w:val="22"/>
        </w:rPr>
        <w:t>Na vědomí datovou schránkou:</w:t>
      </w:r>
    </w:p>
    <w:p w:rsidR="00FF0E94" w:rsidRPr="00BC0EC2" w:rsidRDefault="00F75CE5" w:rsidP="00390B84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 w:rsidRPr="00B15E23">
        <w:rPr>
          <w:rFonts w:ascii="Arial" w:hAnsi="Arial" w:cs="Arial"/>
          <w:sz w:val="22"/>
        </w:rPr>
        <w:t>Agentu</w:t>
      </w:r>
      <w:r>
        <w:rPr>
          <w:rFonts w:ascii="Arial" w:hAnsi="Arial" w:cs="Arial"/>
          <w:sz w:val="22"/>
        </w:rPr>
        <w:t xml:space="preserve">ra ochrany přírody a krajiny ČR, </w:t>
      </w:r>
      <w:r w:rsidRPr="00B15E23">
        <w:rPr>
          <w:rFonts w:ascii="Arial" w:hAnsi="Arial" w:cs="Arial"/>
          <w:sz w:val="22"/>
        </w:rPr>
        <w:t>Regionální pracoviště SCHKO Žďárské vrchy, pracoviště Havlíčkův Brod</w:t>
      </w:r>
      <w:r>
        <w:rPr>
          <w:rFonts w:ascii="Arial" w:hAnsi="Arial" w:cs="Arial"/>
          <w:sz w:val="22"/>
        </w:rPr>
        <w:t>, Husova 2115, 580 01 Havlíčkův Brod</w:t>
      </w:r>
      <w:bookmarkStart w:id="0" w:name="_GoBack"/>
      <w:bookmarkEnd w:id="0"/>
    </w:p>
    <w:sectPr w:rsidR="00FF0E94" w:rsidRPr="00BC0EC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0D9" w:rsidRDefault="00B150D9">
      <w:r>
        <w:separator/>
      </w:r>
    </w:p>
  </w:endnote>
  <w:endnote w:type="continuationSeparator" w:id="0">
    <w:p w:rsidR="00B150D9" w:rsidRDefault="00B15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A809D8">
      <w:rPr>
        <w:szCs w:val="20"/>
      </w:rPr>
      <w:t xml:space="preserve"> </w:t>
    </w:r>
    <w:r w:rsidR="00A809D8" w:rsidRPr="00A809D8">
      <w:rPr>
        <w:szCs w:val="20"/>
      </w:rPr>
      <w:t>KUJI 102358/2024</w:t>
    </w:r>
    <w:r w:rsidR="00BE45E2">
      <w:rPr>
        <w:szCs w:val="20"/>
      </w:rPr>
      <w:t xml:space="preserve"> 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A809D8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0D9" w:rsidRDefault="00B150D9">
      <w:r>
        <w:separator/>
      </w:r>
    </w:p>
  </w:footnote>
  <w:footnote w:type="continuationSeparator" w:id="0">
    <w:p w:rsidR="00B150D9" w:rsidRDefault="00B15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B4A" w:rsidRPr="00A809D8" w:rsidRDefault="00A809D8" w:rsidP="00A809D8">
    <w:pPr>
      <w:pStyle w:val="Zhlav"/>
      <w:jc w:val="right"/>
      <w:rPr>
        <w:rFonts w:ascii="CKGinis" w:hAnsi="CKGinis"/>
        <w:sz w:val="72"/>
        <w:szCs w:val="72"/>
      </w:rPr>
    </w:pPr>
    <w:r w:rsidRPr="00A809D8">
      <w:rPr>
        <w:rFonts w:ascii="CKGinis" w:hAnsi="CKGinis"/>
        <w:sz w:val="72"/>
        <w:szCs w:val="72"/>
      </w:rPr>
      <w:t>*KUJIXP1UI8ND*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C57A7"/>
    <w:multiLevelType w:val="hybridMultilevel"/>
    <w:tmpl w:val="CC80BE7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4EC"/>
    <w:rsid w:val="000278FF"/>
    <w:rsid w:val="000334C6"/>
    <w:rsid w:val="0008395C"/>
    <w:rsid w:val="00096937"/>
    <w:rsid w:val="000A2C46"/>
    <w:rsid w:val="000E69C1"/>
    <w:rsid w:val="000F60C9"/>
    <w:rsid w:val="0011388A"/>
    <w:rsid w:val="001426ED"/>
    <w:rsid w:val="00162BFD"/>
    <w:rsid w:val="001D6F3E"/>
    <w:rsid w:val="001E42D8"/>
    <w:rsid w:val="001E4FE4"/>
    <w:rsid w:val="001E7C8A"/>
    <w:rsid w:val="001F3FC8"/>
    <w:rsid w:val="002142ED"/>
    <w:rsid w:val="00225B30"/>
    <w:rsid w:val="002376CC"/>
    <w:rsid w:val="00237AE1"/>
    <w:rsid w:val="002874D5"/>
    <w:rsid w:val="0029418E"/>
    <w:rsid w:val="002B608B"/>
    <w:rsid w:val="002D6F02"/>
    <w:rsid w:val="002E5CA6"/>
    <w:rsid w:val="002F74A6"/>
    <w:rsid w:val="003055E9"/>
    <w:rsid w:val="003132EB"/>
    <w:rsid w:val="003376E2"/>
    <w:rsid w:val="003576A2"/>
    <w:rsid w:val="00373384"/>
    <w:rsid w:val="00390B84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D0B8E"/>
    <w:rsid w:val="004E7D7E"/>
    <w:rsid w:val="00552DE2"/>
    <w:rsid w:val="005920A4"/>
    <w:rsid w:val="005B0112"/>
    <w:rsid w:val="006355A4"/>
    <w:rsid w:val="00664891"/>
    <w:rsid w:val="006742E8"/>
    <w:rsid w:val="00680584"/>
    <w:rsid w:val="006A6120"/>
    <w:rsid w:val="006D7498"/>
    <w:rsid w:val="00704596"/>
    <w:rsid w:val="00721A16"/>
    <w:rsid w:val="007532D4"/>
    <w:rsid w:val="0075418E"/>
    <w:rsid w:val="00774622"/>
    <w:rsid w:val="00786AFC"/>
    <w:rsid w:val="00845672"/>
    <w:rsid w:val="0087417E"/>
    <w:rsid w:val="0087543A"/>
    <w:rsid w:val="00882817"/>
    <w:rsid w:val="00885848"/>
    <w:rsid w:val="0089139E"/>
    <w:rsid w:val="008C20C1"/>
    <w:rsid w:val="00945F87"/>
    <w:rsid w:val="00962A13"/>
    <w:rsid w:val="00962C93"/>
    <w:rsid w:val="0097216F"/>
    <w:rsid w:val="00984E4F"/>
    <w:rsid w:val="00993B06"/>
    <w:rsid w:val="009C7F86"/>
    <w:rsid w:val="009D2F0E"/>
    <w:rsid w:val="009E4D5A"/>
    <w:rsid w:val="00A03807"/>
    <w:rsid w:val="00A809D8"/>
    <w:rsid w:val="00A81384"/>
    <w:rsid w:val="00A904EC"/>
    <w:rsid w:val="00A9649B"/>
    <w:rsid w:val="00AB7AB1"/>
    <w:rsid w:val="00B12067"/>
    <w:rsid w:val="00B142DE"/>
    <w:rsid w:val="00B150D9"/>
    <w:rsid w:val="00B26266"/>
    <w:rsid w:val="00B26705"/>
    <w:rsid w:val="00B42B4A"/>
    <w:rsid w:val="00B505B7"/>
    <w:rsid w:val="00B55E25"/>
    <w:rsid w:val="00B81102"/>
    <w:rsid w:val="00B82768"/>
    <w:rsid w:val="00BA00B4"/>
    <w:rsid w:val="00BC0EC2"/>
    <w:rsid w:val="00BE45E2"/>
    <w:rsid w:val="00C036FF"/>
    <w:rsid w:val="00C1072B"/>
    <w:rsid w:val="00C16FA7"/>
    <w:rsid w:val="00C175D8"/>
    <w:rsid w:val="00C34298"/>
    <w:rsid w:val="00C5203F"/>
    <w:rsid w:val="00C8349B"/>
    <w:rsid w:val="00CB0A3D"/>
    <w:rsid w:val="00CD72C5"/>
    <w:rsid w:val="00D420A7"/>
    <w:rsid w:val="00D62494"/>
    <w:rsid w:val="00D62D09"/>
    <w:rsid w:val="00D904DD"/>
    <w:rsid w:val="00DD6233"/>
    <w:rsid w:val="00DE23A8"/>
    <w:rsid w:val="00E05557"/>
    <w:rsid w:val="00E21127"/>
    <w:rsid w:val="00EC600E"/>
    <w:rsid w:val="00ED2823"/>
    <w:rsid w:val="00F226C0"/>
    <w:rsid w:val="00F44588"/>
    <w:rsid w:val="00F45031"/>
    <w:rsid w:val="00F75CE5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40D3C5A1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ryzi.s@kr-vysocina.cz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27</TotalTime>
  <Pages>1</Pages>
  <Words>422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Ryzí Simona Ing.</cp:lastModifiedBy>
  <cp:revision>11</cp:revision>
  <cp:lastPrinted>2024-11-06T15:14:00Z</cp:lastPrinted>
  <dcterms:created xsi:type="dcterms:W3CDTF">2024-11-18T14:35:00Z</dcterms:created>
  <dcterms:modified xsi:type="dcterms:W3CDTF">2024-11-20T12:48:00Z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